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35302" w14:textId="70616445" w:rsidR="00686601" w:rsidRPr="00587F8D" w:rsidRDefault="00587F8D" w:rsidP="00686601">
      <w:pPr>
        <w:spacing w:after="0" w:line="240" w:lineRule="auto"/>
        <w:rPr>
          <w:color w:val="000000"/>
          <w:sz w:val="24"/>
          <w:szCs w:val="24"/>
          <w:lang w:val="sk-SK"/>
        </w:rPr>
      </w:pPr>
      <w:r w:rsidRPr="00587F8D">
        <w:rPr>
          <w:rFonts w:ascii="Vinci Sans Medium" w:hAnsi="Vinci Sans Medium"/>
          <w:color w:val="004489"/>
          <w:sz w:val="40"/>
          <w:szCs w:val="40"/>
          <w:lang w:val="sk-SK"/>
        </w:rPr>
        <w:t>Cena za inováciu Skupiny VINCI Construction CS 2022</w:t>
      </w:r>
    </w:p>
    <w:p w14:paraId="4276AEC8" w14:textId="77777777" w:rsidR="003A45D6" w:rsidRPr="00587F8D" w:rsidRDefault="003A45D6" w:rsidP="00686601">
      <w:pPr>
        <w:spacing w:after="0" w:line="240" w:lineRule="auto"/>
        <w:rPr>
          <w:color w:val="000000"/>
          <w:sz w:val="24"/>
          <w:szCs w:val="24"/>
          <w:lang w:val="sk-SK"/>
        </w:rPr>
      </w:pPr>
    </w:p>
    <w:p w14:paraId="1F94530A" w14:textId="25A2916F" w:rsidR="00686601" w:rsidRPr="00587F8D" w:rsidRDefault="00686601" w:rsidP="00686601">
      <w:pPr>
        <w:spacing w:after="0" w:line="240" w:lineRule="auto"/>
        <w:rPr>
          <w:color w:val="000000"/>
          <w:sz w:val="24"/>
          <w:szCs w:val="24"/>
          <w:lang w:val="sk-SK"/>
        </w:rPr>
      </w:pPr>
    </w:p>
    <w:p w14:paraId="46D66BD2" w14:textId="60C76984" w:rsidR="00EF73A9" w:rsidRPr="00587F8D" w:rsidRDefault="00587F8D" w:rsidP="00686601">
      <w:pPr>
        <w:spacing w:after="0" w:line="240" w:lineRule="auto"/>
        <w:rPr>
          <w:rStyle w:val="describecat"/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Súťažné oblasti</w:t>
      </w:r>
      <w:r w:rsidR="00C93F7D" w:rsidRPr="00587F8D">
        <w:rPr>
          <w:rStyle w:val="describecat"/>
          <w:rFonts w:ascii="Vinci Sans Medium" w:hAnsi="Vinci Sans Medium" w:cs="Arial"/>
          <w:color w:val="004489"/>
          <w:sz w:val="28"/>
          <w:szCs w:val="28"/>
          <w:lang w:val="sk-SK"/>
        </w:rPr>
        <w:t>*</w:t>
      </w:r>
    </w:p>
    <w:p w14:paraId="2AF33EC4" w14:textId="7BD300B2" w:rsidR="00EF73A9" w:rsidRPr="00587F8D" w:rsidRDefault="00AC1231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</w:pPr>
      <w:r w:rsidRPr="00587F8D">
        <w:rPr>
          <w:rFonts w:cs="Arial"/>
          <w:noProof/>
          <w:color w:val="000000"/>
          <w:sz w:val="24"/>
          <w:szCs w:val="24"/>
          <w:lang w:val="sk-SK"/>
        </w:rPr>
        <w:drawing>
          <wp:anchor distT="0" distB="0" distL="114300" distR="114300" simplePos="0" relativeHeight="251660288" behindDoc="1" locked="0" layoutInCell="1" allowOverlap="1" wp14:anchorId="59AC4E2A" wp14:editId="1D0FA253">
            <wp:simplePos x="0" y="0"/>
            <wp:positionH relativeFrom="column">
              <wp:posOffset>4603750</wp:posOffset>
            </wp:positionH>
            <wp:positionV relativeFrom="page">
              <wp:posOffset>2915920</wp:posOffset>
            </wp:positionV>
            <wp:extent cx="996315" cy="973455"/>
            <wp:effectExtent l="0" t="0" r="0" b="444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3A9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(</w:t>
      </w:r>
      <w:r w:rsidR="00587F8D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vyznačte len jednu z možností</w:t>
      </w:r>
      <w:r w:rsidR="00EF73A9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)</w:t>
      </w:r>
    </w:p>
    <w:p w14:paraId="50BBB91F" w14:textId="4693CB64" w:rsidR="00EF73A9" w:rsidRPr="00587F8D" w:rsidRDefault="00587F8D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  <w:lang w:val="sk-SK"/>
        </w:rPr>
      </w:pPr>
      <w:r w:rsidRPr="00587F8D">
        <w:rPr>
          <w:rStyle w:val="describecat"/>
          <w:rFonts w:cs="Arial"/>
          <w:color w:val="004489"/>
          <w:sz w:val="24"/>
          <w:szCs w:val="24"/>
          <w:lang w:val="sk-SK"/>
        </w:rPr>
        <w:t>Dopravné stavby</w:t>
      </w:r>
      <w:r w:rsidR="00EF73A9" w:rsidRPr="00587F8D">
        <w:rPr>
          <w:rStyle w:val="describecat"/>
          <w:rFonts w:cs="Arial"/>
          <w:color w:val="004489"/>
          <w:sz w:val="24"/>
          <w:szCs w:val="24"/>
          <w:lang w:val="sk-SK"/>
        </w:rPr>
        <w:t xml:space="preserve"> </w:t>
      </w:r>
      <w:r w:rsidR="00EF73A9" w:rsidRPr="00587F8D">
        <w:rPr>
          <w:rStyle w:val="describecat"/>
          <w:rFonts w:cs="Arial"/>
          <w:color w:val="004489"/>
          <w:sz w:val="24"/>
          <w:szCs w:val="24"/>
          <w:lang w:val="sk-SK"/>
        </w:rPr>
        <w:tab/>
      </w:r>
      <w:sdt>
        <w:sdtPr>
          <w:rPr>
            <w:rFonts w:cs="Arial"/>
            <w:color w:val="004489"/>
            <w:sz w:val="24"/>
            <w:szCs w:val="24"/>
            <w:lang w:val="sk-SK"/>
          </w:rPr>
          <w:id w:val="164068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 w:rsidRPr="00587F8D">
            <w:rPr>
              <w:rFonts w:ascii="MS Gothic" w:eastAsia="MS Gothic" w:hAnsi="MS Gothic" w:cs="Arial"/>
              <w:color w:val="004489"/>
              <w:sz w:val="24"/>
              <w:szCs w:val="24"/>
              <w:lang w:val="sk-SK"/>
            </w:rPr>
            <w:t>☐</w:t>
          </w:r>
        </w:sdtContent>
      </w:sdt>
    </w:p>
    <w:p w14:paraId="359E88A3" w14:textId="4A2858F1" w:rsidR="00E55F6E" w:rsidRPr="00587F8D" w:rsidRDefault="00587F8D" w:rsidP="00E55F6E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  <w:lang w:val="sk-SK"/>
        </w:rPr>
      </w:pPr>
      <w:r w:rsidRPr="00587F8D">
        <w:rPr>
          <w:rFonts w:cs="Arial"/>
          <w:color w:val="004489"/>
          <w:sz w:val="24"/>
          <w:szCs w:val="24"/>
          <w:lang w:val="sk-SK"/>
        </w:rPr>
        <w:t>Mosty a inžinierske konštrukcie</w:t>
      </w:r>
      <w:r w:rsidR="00E55F6E" w:rsidRPr="00587F8D">
        <w:rPr>
          <w:rStyle w:val="describecat"/>
          <w:rFonts w:cs="Arial"/>
          <w:color w:val="004489"/>
          <w:sz w:val="24"/>
          <w:szCs w:val="24"/>
          <w:lang w:val="sk-SK"/>
        </w:rPr>
        <w:t xml:space="preserve"> </w:t>
      </w:r>
      <w:r w:rsidR="00E55F6E" w:rsidRPr="00587F8D">
        <w:rPr>
          <w:rStyle w:val="describecat"/>
          <w:rFonts w:cs="Arial"/>
          <w:color w:val="004489"/>
          <w:sz w:val="24"/>
          <w:szCs w:val="24"/>
          <w:lang w:val="sk-SK"/>
        </w:rPr>
        <w:tab/>
      </w:r>
      <w:sdt>
        <w:sdtPr>
          <w:rPr>
            <w:rFonts w:cs="Arial"/>
            <w:color w:val="004489"/>
            <w:sz w:val="24"/>
            <w:szCs w:val="24"/>
            <w:lang w:val="sk-SK"/>
          </w:rPr>
          <w:id w:val="-349335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5F6E" w:rsidRPr="00587F8D">
            <w:rPr>
              <w:rFonts w:ascii="MS Gothic" w:eastAsia="MS Gothic" w:hAnsi="MS Gothic" w:cs="Arial"/>
              <w:color w:val="004489"/>
              <w:sz w:val="24"/>
              <w:szCs w:val="24"/>
              <w:lang w:val="sk-SK"/>
            </w:rPr>
            <w:t>☐</w:t>
          </w:r>
        </w:sdtContent>
      </w:sdt>
    </w:p>
    <w:p w14:paraId="4CB9C4E2" w14:textId="114CD732" w:rsidR="00EF73A9" w:rsidRPr="00587F8D" w:rsidRDefault="00587F8D" w:rsidP="00686601">
      <w:pPr>
        <w:tabs>
          <w:tab w:val="left" w:pos="3686"/>
        </w:tabs>
        <w:spacing w:after="0" w:line="240" w:lineRule="auto"/>
        <w:jc w:val="both"/>
        <w:rPr>
          <w:rFonts w:cs="Arial"/>
          <w:color w:val="004489"/>
          <w:sz w:val="24"/>
          <w:szCs w:val="24"/>
          <w:lang w:val="sk-SK"/>
        </w:rPr>
      </w:pPr>
      <w:r w:rsidRPr="00587F8D">
        <w:rPr>
          <w:rFonts w:cs="Arial"/>
          <w:color w:val="004489"/>
          <w:sz w:val="24"/>
          <w:szCs w:val="24"/>
          <w:lang w:val="sk-SK"/>
        </w:rPr>
        <w:t>Ekonomika a riadenie stavieb</w:t>
      </w:r>
      <w:r w:rsidR="00EF73A9" w:rsidRPr="00587F8D">
        <w:rPr>
          <w:rStyle w:val="describecat"/>
          <w:rFonts w:cs="Arial"/>
          <w:color w:val="004489"/>
          <w:sz w:val="24"/>
          <w:szCs w:val="24"/>
          <w:lang w:val="sk-SK"/>
        </w:rPr>
        <w:t xml:space="preserve"> </w:t>
      </w:r>
      <w:r w:rsidR="00EF73A9" w:rsidRPr="00587F8D">
        <w:rPr>
          <w:rStyle w:val="describecat"/>
          <w:rFonts w:cs="Arial"/>
          <w:color w:val="004489"/>
          <w:sz w:val="24"/>
          <w:szCs w:val="24"/>
          <w:lang w:val="sk-SK"/>
        </w:rPr>
        <w:tab/>
      </w:r>
      <w:sdt>
        <w:sdtPr>
          <w:rPr>
            <w:rFonts w:cs="Arial"/>
            <w:color w:val="004489"/>
            <w:sz w:val="24"/>
            <w:szCs w:val="24"/>
            <w:lang w:val="sk-SK"/>
          </w:rPr>
          <w:id w:val="-92873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 w:rsidRPr="00587F8D">
            <w:rPr>
              <w:rFonts w:ascii="MS Gothic" w:eastAsia="MS Gothic" w:hAnsi="MS Gothic" w:cs="Arial"/>
              <w:color w:val="004489"/>
              <w:sz w:val="24"/>
              <w:szCs w:val="24"/>
              <w:lang w:val="sk-SK"/>
            </w:rPr>
            <w:t>☐</w:t>
          </w:r>
        </w:sdtContent>
      </w:sdt>
    </w:p>
    <w:p w14:paraId="0DC2FE27" w14:textId="0FC8C5A1" w:rsidR="00EF73A9" w:rsidRPr="00587F8D" w:rsidRDefault="00307560" w:rsidP="00686601">
      <w:pPr>
        <w:tabs>
          <w:tab w:val="left" w:pos="3686"/>
        </w:tabs>
        <w:spacing w:after="0" w:line="240" w:lineRule="auto"/>
        <w:rPr>
          <w:rFonts w:cs="Arial"/>
          <w:color w:val="004489"/>
          <w:sz w:val="24"/>
          <w:szCs w:val="24"/>
          <w:lang w:val="sk-SK"/>
        </w:rPr>
      </w:pPr>
      <w:r w:rsidRPr="00307560">
        <w:rPr>
          <w:rFonts w:cs="Arial"/>
          <w:color w:val="004489"/>
          <w:sz w:val="24"/>
          <w:szCs w:val="24"/>
          <w:lang w:val="sk-SK"/>
        </w:rPr>
        <w:t>Realizácia</w:t>
      </w:r>
      <w:r w:rsidR="00587F8D" w:rsidRPr="00587F8D">
        <w:rPr>
          <w:rFonts w:cs="Arial"/>
          <w:color w:val="004489"/>
          <w:sz w:val="24"/>
          <w:szCs w:val="24"/>
          <w:lang w:val="sk-SK"/>
        </w:rPr>
        <w:t xml:space="preserve"> stavieb</w:t>
      </w:r>
      <w:r w:rsidR="00EF73A9" w:rsidRPr="00587F8D">
        <w:rPr>
          <w:rFonts w:cs="Arial"/>
          <w:color w:val="004489"/>
          <w:sz w:val="24"/>
          <w:szCs w:val="24"/>
          <w:lang w:val="sk-SK"/>
        </w:rPr>
        <w:tab/>
      </w:r>
      <w:sdt>
        <w:sdtPr>
          <w:rPr>
            <w:rFonts w:cs="Arial"/>
            <w:color w:val="004489"/>
            <w:sz w:val="24"/>
            <w:szCs w:val="24"/>
            <w:lang w:val="sk-SK"/>
          </w:rPr>
          <w:id w:val="149283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 w:rsidRPr="00587F8D">
            <w:rPr>
              <w:rFonts w:ascii="MS Gothic" w:eastAsia="MS Gothic" w:hAnsi="MS Gothic" w:cs="Arial"/>
              <w:color w:val="004489"/>
              <w:sz w:val="24"/>
              <w:szCs w:val="24"/>
              <w:lang w:val="sk-SK"/>
            </w:rPr>
            <w:t>☐</w:t>
          </w:r>
        </w:sdtContent>
      </w:sdt>
    </w:p>
    <w:p w14:paraId="0C9CCECD" w14:textId="23084FAF" w:rsidR="00EF73A9" w:rsidRPr="00587F8D" w:rsidRDefault="00587F8D" w:rsidP="00686601">
      <w:pPr>
        <w:tabs>
          <w:tab w:val="left" w:pos="3686"/>
        </w:tabs>
        <w:spacing w:after="0" w:line="240" w:lineRule="auto"/>
        <w:rPr>
          <w:rFonts w:cs="Arial"/>
          <w:sz w:val="24"/>
          <w:szCs w:val="24"/>
          <w:lang w:val="sk-SK"/>
        </w:rPr>
      </w:pPr>
      <w:r w:rsidRPr="00587F8D">
        <w:rPr>
          <w:rFonts w:cs="Arial"/>
          <w:color w:val="004489"/>
          <w:sz w:val="24"/>
          <w:szCs w:val="24"/>
          <w:lang w:val="sk-SK"/>
        </w:rPr>
        <w:t>Vodohospodárske stavby</w:t>
      </w:r>
      <w:r w:rsidR="00EF73A9" w:rsidRPr="00587F8D">
        <w:rPr>
          <w:rStyle w:val="describecat"/>
          <w:rFonts w:cs="Arial"/>
          <w:color w:val="004489"/>
          <w:sz w:val="24"/>
          <w:szCs w:val="24"/>
          <w:lang w:val="sk-SK"/>
        </w:rPr>
        <w:tab/>
      </w:r>
      <w:sdt>
        <w:sdtPr>
          <w:rPr>
            <w:rFonts w:cs="Arial"/>
            <w:color w:val="004489"/>
            <w:sz w:val="24"/>
            <w:szCs w:val="24"/>
            <w:lang w:val="sk-SK"/>
          </w:rPr>
          <w:id w:val="-698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6601" w:rsidRPr="00587F8D">
            <w:rPr>
              <w:rFonts w:ascii="MS Gothic" w:eastAsia="MS Gothic" w:hAnsi="MS Gothic" w:cs="Arial"/>
              <w:color w:val="004489"/>
              <w:sz w:val="24"/>
              <w:szCs w:val="24"/>
              <w:lang w:val="sk-SK"/>
            </w:rPr>
            <w:t>☐</w:t>
          </w:r>
        </w:sdtContent>
      </w:sdt>
    </w:p>
    <w:p w14:paraId="2C8CE226" w14:textId="038530CA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33CCA20C" w14:textId="77777777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48634094" w14:textId="7935B805" w:rsidR="00EF73A9" w:rsidRPr="00587F8D" w:rsidRDefault="00587F8D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Meno a priezvisko predkladateľa</w:t>
      </w:r>
      <w:r w:rsidR="00C93F7D"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*</w:t>
      </w:r>
    </w:p>
    <w:p w14:paraId="07F7C142" w14:textId="586D221B" w:rsidR="00EF73A9" w:rsidRPr="00587F8D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</w:pP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(</w:t>
      </w:r>
      <w:r w:rsidR="00587F8D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študentka/študent predkladajúca/-i projekt/semestrálnu prácu</w:t>
      </w: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)</w:t>
      </w:r>
    </w:p>
    <w:sdt>
      <w:sdtPr>
        <w:rPr>
          <w:rFonts w:cs="Arial"/>
          <w:sz w:val="24"/>
          <w:szCs w:val="24"/>
          <w:lang w:val="sk-SK"/>
        </w:rPr>
        <w:id w:val="-1143037898"/>
        <w:placeholder>
          <w:docPart w:val="D1839E8EA48DD8478CA5555F2408198F"/>
        </w:placeholder>
      </w:sdtPr>
      <w:sdtEndPr/>
      <w:sdtContent>
        <w:p w14:paraId="6A3B46F2" w14:textId="2E302030" w:rsidR="00C271E8" w:rsidRPr="00587F8D" w:rsidRDefault="00587F8D" w:rsidP="00686601">
          <w:pPr>
            <w:spacing w:after="0" w:line="240" w:lineRule="auto"/>
            <w:rPr>
              <w:lang w:val="sk-SK"/>
            </w:rPr>
          </w:pPr>
          <w:r w:rsidRPr="006D3FB2">
            <w:rPr>
              <w:color w:val="808080"/>
              <w:sz w:val="24"/>
              <w:szCs w:val="24"/>
              <w:lang w:val="sk-SK"/>
            </w:rPr>
            <w:t>Kliknite sem a zadajte text.</w:t>
          </w:r>
        </w:p>
      </w:sdtContent>
    </w:sdt>
    <w:p w14:paraId="3C37C416" w14:textId="487D41A6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426A58A2" w14:textId="67C6A3A8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46BDB234" w14:textId="69418EB6" w:rsidR="00EF73A9" w:rsidRPr="00587F8D" w:rsidRDefault="00587F8D" w:rsidP="00686601">
      <w:pPr>
        <w:spacing w:after="0" w:line="240" w:lineRule="auto"/>
        <w:jc w:val="both"/>
        <w:rPr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Meno a priezvisko vedúceho semestrálnej, bakalárskej práce</w:t>
      </w:r>
      <w:r w:rsidR="00C93F7D"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*</w:t>
      </w:r>
    </w:p>
    <w:p w14:paraId="694C773B" w14:textId="634D7ADA" w:rsidR="00EF73A9" w:rsidRPr="00587F8D" w:rsidRDefault="00EF73A9" w:rsidP="005C52F9">
      <w:pPr>
        <w:spacing w:after="0" w:line="360" w:lineRule="auto"/>
        <w:rPr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</w:pP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(</w:t>
      </w:r>
      <w:r w:rsidR="00587F8D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osoba, s ktorou ste spolupracovali/konzultovali vašu prácu</w:t>
      </w: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)</w:t>
      </w:r>
    </w:p>
    <w:sdt>
      <w:sdtPr>
        <w:rPr>
          <w:rFonts w:cs="Arial"/>
          <w:sz w:val="24"/>
          <w:szCs w:val="24"/>
          <w:lang w:val="sk-SK"/>
        </w:rPr>
        <w:id w:val="-1467039415"/>
        <w:placeholder>
          <w:docPart w:val="D64973D6C1365D4AA39303D8B9198B95"/>
        </w:placeholder>
      </w:sdtPr>
      <w:sdtEndPr/>
      <w:sdtContent>
        <w:p w14:paraId="40513C31" w14:textId="77777777" w:rsidR="00587F8D" w:rsidRPr="00587F8D" w:rsidRDefault="00587F8D" w:rsidP="00587F8D">
          <w:pPr>
            <w:spacing w:after="0" w:line="240" w:lineRule="auto"/>
            <w:rPr>
              <w:lang w:val="sk-SK"/>
            </w:rPr>
          </w:pPr>
          <w:r w:rsidRPr="006D3FB2">
            <w:rPr>
              <w:color w:val="808080"/>
              <w:sz w:val="24"/>
              <w:szCs w:val="24"/>
              <w:lang w:val="sk-SK"/>
            </w:rPr>
            <w:t>Kliknite sem a zadajte text.</w:t>
          </w:r>
        </w:p>
      </w:sdtContent>
    </w:sdt>
    <w:p w14:paraId="0A396185" w14:textId="531DE6CF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565EE2B0" w14:textId="307E37F5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3AFA5A99" w14:textId="7CC08CFA" w:rsidR="00EF73A9" w:rsidRPr="00587F8D" w:rsidRDefault="00EF73A9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NÁZ</w:t>
      </w:r>
      <w:r w:rsid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O</w:t>
      </w: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V PROJEKTU</w:t>
      </w:r>
    </w:p>
    <w:sdt>
      <w:sdtPr>
        <w:rPr>
          <w:rFonts w:cs="Arial"/>
          <w:sz w:val="24"/>
          <w:szCs w:val="24"/>
          <w:lang w:val="sk-SK"/>
        </w:rPr>
        <w:id w:val="-1471588085"/>
        <w:placeholder>
          <w:docPart w:val="F3E7EA2180C5E1479490DF1AE60A9798"/>
        </w:placeholder>
      </w:sdtPr>
      <w:sdtEndPr/>
      <w:sdtContent>
        <w:p w14:paraId="2994712E" w14:textId="77777777" w:rsidR="00587F8D" w:rsidRPr="00587F8D" w:rsidRDefault="00587F8D" w:rsidP="00587F8D">
          <w:pPr>
            <w:spacing w:after="0" w:line="240" w:lineRule="auto"/>
            <w:rPr>
              <w:lang w:val="sk-SK"/>
            </w:rPr>
          </w:pPr>
          <w:r w:rsidRPr="006D3FB2">
            <w:rPr>
              <w:color w:val="808080"/>
              <w:sz w:val="24"/>
              <w:szCs w:val="24"/>
              <w:lang w:val="sk-SK"/>
            </w:rPr>
            <w:t>Kliknite sem a zadajte text.</w:t>
          </w:r>
        </w:p>
      </w:sdtContent>
    </w:sdt>
    <w:p w14:paraId="098FDB92" w14:textId="3DDCCF06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6EE718B9" w14:textId="77777777" w:rsidR="003A3301" w:rsidRPr="00587F8D" w:rsidRDefault="003A3301" w:rsidP="003A33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0F35FB15" w14:textId="1B7FB9C8" w:rsidR="00EF73A9" w:rsidRPr="00587F8D" w:rsidRDefault="00587F8D" w:rsidP="005C52F9">
      <w:pPr>
        <w:spacing w:after="0" w:line="360" w:lineRule="auto"/>
        <w:jc w:val="both"/>
        <w:rPr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Názov školy, adresa</w:t>
      </w:r>
      <w:r w:rsidR="00EF73A9"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 xml:space="preserve"> </w:t>
      </w:r>
    </w:p>
    <w:sdt>
      <w:sdtPr>
        <w:rPr>
          <w:rFonts w:cs="Arial"/>
          <w:sz w:val="24"/>
          <w:szCs w:val="24"/>
          <w:lang w:val="sk-SK"/>
        </w:rPr>
        <w:id w:val="-210963256"/>
        <w:placeholder>
          <w:docPart w:val="15C1E2FE050DD64786F560DB2226FE02"/>
        </w:placeholder>
      </w:sdtPr>
      <w:sdtEndPr/>
      <w:sdtContent>
        <w:p w14:paraId="0D3758A7" w14:textId="77777777" w:rsidR="00587F8D" w:rsidRPr="00587F8D" w:rsidRDefault="00587F8D" w:rsidP="00587F8D">
          <w:pPr>
            <w:spacing w:after="0" w:line="240" w:lineRule="auto"/>
            <w:rPr>
              <w:lang w:val="sk-SK"/>
            </w:rPr>
          </w:pPr>
          <w:r w:rsidRPr="006D3FB2">
            <w:rPr>
              <w:color w:val="808080"/>
              <w:sz w:val="24"/>
              <w:szCs w:val="24"/>
              <w:lang w:val="sk-SK"/>
            </w:rPr>
            <w:t>Kliknite sem a zadajte text.</w:t>
          </w:r>
        </w:p>
      </w:sdtContent>
    </w:sdt>
    <w:p w14:paraId="5C5D7299" w14:textId="4A2EC6B9" w:rsidR="00EF73A9" w:rsidRPr="00587F8D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08023D1D" w14:textId="090FED32" w:rsidR="00EF73A9" w:rsidRPr="00587F8D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58EF39BB" w14:textId="261297CB" w:rsidR="00EF73A9" w:rsidRPr="00587F8D" w:rsidRDefault="00587F8D" w:rsidP="00686601">
      <w:pPr>
        <w:spacing w:after="0" w:line="240" w:lineRule="auto"/>
        <w:rPr>
          <w:rFonts w:ascii="Vinci Sans Medium" w:hAnsi="Vinci Sans Medium" w:cs="Arial"/>
          <w:color w:val="004489"/>
          <w:sz w:val="28"/>
          <w:szCs w:val="28"/>
          <w:lang w:val="sk-SK"/>
        </w:rPr>
      </w:pPr>
      <w:r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Kontaktné údaje predkladateľa</w:t>
      </w:r>
      <w:r w:rsidR="00C93F7D" w:rsidRPr="00587F8D">
        <w:rPr>
          <w:rFonts w:ascii="Vinci Sans Medium" w:hAnsi="Vinci Sans Medium" w:cs="Arial"/>
          <w:color w:val="004489"/>
          <w:sz w:val="28"/>
          <w:szCs w:val="28"/>
          <w:lang w:val="sk-SK"/>
        </w:rPr>
        <w:t>*</w:t>
      </w:r>
    </w:p>
    <w:p w14:paraId="6C869D9D" w14:textId="6201FC49" w:rsidR="00EF73A9" w:rsidRPr="00587F8D" w:rsidRDefault="00EF73A9" w:rsidP="005C52F9">
      <w:pPr>
        <w:spacing w:after="0" w:line="360" w:lineRule="auto"/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</w:pP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(</w:t>
      </w:r>
      <w:r w:rsidR="00587F8D"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telefón, e-mail</w:t>
      </w:r>
      <w:r w:rsidRPr="00587F8D">
        <w:rPr>
          <w:rStyle w:val="describecat"/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)</w:t>
      </w:r>
    </w:p>
    <w:sdt>
      <w:sdtPr>
        <w:rPr>
          <w:rFonts w:cs="Arial"/>
          <w:sz w:val="24"/>
          <w:szCs w:val="24"/>
          <w:lang w:val="sk-SK"/>
        </w:rPr>
        <w:id w:val="1233116521"/>
        <w:placeholder>
          <w:docPart w:val="C235AFB81D40614CACC46ABA8789356C"/>
        </w:placeholder>
      </w:sdtPr>
      <w:sdtEndPr/>
      <w:sdtContent>
        <w:sdt>
          <w:sdtPr>
            <w:rPr>
              <w:rFonts w:cs="Arial"/>
              <w:sz w:val="24"/>
              <w:szCs w:val="24"/>
              <w:lang w:val="sk-SK"/>
            </w:rPr>
            <w:id w:val="952981267"/>
            <w:placeholder>
              <w:docPart w:val="25A29A0B2289B14A8E533C19C853469D"/>
            </w:placeholder>
          </w:sdtPr>
          <w:sdtEndPr/>
          <w:sdtContent>
            <w:sdt>
              <w:sdtPr>
                <w:rPr>
                  <w:rFonts w:cs="Arial"/>
                  <w:sz w:val="24"/>
                  <w:szCs w:val="24"/>
                  <w:lang w:val="sk-SK"/>
                </w:rPr>
                <w:id w:val="-682896288"/>
                <w:placeholder>
                  <w:docPart w:val="094570FCF24D5C458F8E513C1B216B67"/>
                </w:placeholder>
              </w:sdtPr>
              <w:sdtEndPr/>
              <w:sdtContent>
                <w:p w14:paraId="0A918114" w14:textId="0B4F85F2" w:rsidR="00CC2295" w:rsidRPr="00587F8D" w:rsidRDefault="00587F8D" w:rsidP="00686601">
                  <w:pPr>
                    <w:spacing w:after="0" w:line="240" w:lineRule="auto"/>
                    <w:rPr>
                      <w:lang w:val="sk-SK"/>
                    </w:rPr>
                  </w:pPr>
                  <w:r w:rsidRPr="006D3FB2">
                    <w:rPr>
                      <w:color w:val="808080"/>
                      <w:sz w:val="24"/>
                      <w:szCs w:val="24"/>
                      <w:lang w:val="sk-SK"/>
                    </w:rPr>
                    <w:t>Kliknite sem a zadajte text.</w:t>
                  </w:r>
                </w:p>
              </w:sdtContent>
            </w:sdt>
          </w:sdtContent>
        </w:sdt>
      </w:sdtContent>
    </w:sdt>
    <w:p w14:paraId="79F2B3E2" w14:textId="7488FFF3" w:rsidR="00EF73A9" w:rsidRPr="00587F8D" w:rsidRDefault="00EF73A9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3227C678" w14:textId="12DF671C" w:rsidR="004A02F5" w:rsidRPr="00587F8D" w:rsidRDefault="004A02F5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00491728" w14:textId="77777777" w:rsidR="004A02F5" w:rsidRPr="00587F8D" w:rsidRDefault="004A02F5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7208573F" w14:textId="18384EB3" w:rsidR="006630E5" w:rsidRPr="00587F8D" w:rsidRDefault="006630E5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1DED0966" w14:textId="77777777" w:rsidR="00752D4F" w:rsidRPr="00587F8D" w:rsidRDefault="00752D4F" w:rsidP="00686601">
      <w:pPr>
        <w:spacing w:after="0" w:line="240" w:lineRule="auto"/>
        <w:rPr>
          <w:rFonts w:cs="Arial"/>
          <w:color w:val="000000"/>
          <w:sz w:val="24"/>
          <w:szCs w:val="24"/>
          <w:lang w:val="sk-SK"/>
        </w:rPr>
      </w:pPr>
    </w:p>
    <w:p w14:paraId="5ACBF144" w14:textId="6C3111A2" w:rsidR="00D230BB" w:rsidRPr="00587F8D" w:rsidRDefault="00587F8D" w:rsidP="004A02F5">
      <w:pPr>
        <w:spacing w:after="120" w:line="240" w:lineRule="auto"/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  <w:lang w:val="sk-SK"/>
        </w:rPr>
      </w:pPr>
      <w:r w:rsidRPr="00587F8D"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  <w:lang w:val="sk-SK"/>
        </w:rPr>
        <w:t>Vo formulári vyplňte všetky kolónky označené *. Neúplne vyplnené formuláre nemôžu byť prijaté do súťaže</w:t>
      </w:r>
      <w:r w:rsidR="004A02F5" w:rsidRPr="00587F8D">
        <w:rPr>
          <w:rFonts w:ascii="Vinci Sans Light" w:hAnsi="Vinci Sans Light" w:cs="Arial"/>
          <w:bCs/>
          <w:iCs/>
          <w:color w:val="767171" w:themeColor="background2" w:themeShade="80"/>
          <w:sz w:val="21"/>
          <w:szCs w:val="21"/>
          <w:lang w:val="sk-SK"/>
        </w:rPr>
        <w:t>.</w:t>
      </w:r>
    </w:p>
    <w:p w14:paraId="22B74CAF" w14:textId="2A004190" w:rsidR="00C93F7D" w:rsidRPr="00587F8D" w:rsidRDefault="00587F8D" w:rsidP="00D230BB">
      <w:pPr>
        <w:spacing w:after="120" w:line="240" w:lineRule="auto"/>
        <w:rPr>
          <w:rFonts w:ascii="Vinci Sans Medium" w:hAnsi="Vinci Sans Medium" w:cs="Arial"/>
          <w:color w:val="004489"/>
          <w:sz w:val="21"/>
          <w:szCs w:val="21"/>
          <w:lang w:val="sk-SK"/>
        </w:rPr>
      </w:pPr>
      <w:r w:rsidRPr="00587F8D">
        <w:rPr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Semestrálnu/bakalársku prácu spolu s prihlasovacím formulárom posielajte na e-mailovú adresu</w:t>
      </w:r>
      <w:r w:rsidR="00EF73A9" w:rsidRPr="00587F8D">
        <w:rPr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t>:</w:t>
      </w:r>
      <w:r w:rsidR="00D230BB" w:rsidRPr="00587F8D">
        <w:rPr>
          <w:rFonts w:ascii="Vinci Sans Light" w:hAnsi="Vinci Sans Light" w:cs="Arial"/>
          <w:color w:val="767171" w:themeColor="background2" w:themeShade="80"/>
          <w:sz w:val="21"/>
          <w:szCs w:val="21"/>
          <w:lang w:val="sk-SK"/>
        </w:rPr>
        <w:br/>
      </w:r>
      <w:r w:rsidRPr="00587F8D">
        <w:rPr>
          <w:rFonts w:ascii="Vinci Sans Medium" w:hAnsi="Vinci Sans Medium" w:cs="Arial"/>
          <w:color w:val="004489"/>
          <w:sz w:val="21"/>
          <w:szCs w:val="21"/>
          <w:lang w:val="sk-SK"/>
        </w:rPr>
        <w:t>pavel.kamenik@vinci-construction.com v termíne od 10. 12. 2022 do 31. 3. 2023</w:t>
      </w:r>
      <w:r w:rsidR="00EF73A9" w:rsidRPr="00587F8D">
        <w:rPr>
          <w:rFonts w:ascii="Vinci Sans Medium" w:hAnsi="Vinci Sans Medium" w:cs="Arial"/>
          <w:color w:val="004489"/>
          <w:sz w:val="21"/>
          <w:szCs w:val="21"/>
          <w:lang w:val="sk-SK"/>
        </w:rPr>
        <w:t>.</w:t>
      </w:r>
      <w:r w:rsidR="00686601" w:rsidRPr="00587F8D">
        <w:rPr>
          <w:rFonts w:ascii="Vinci Sans Medium" w:hAnsi="Vinci Sans Medium" w:cs="Arial"/>
          <w:color w:val="004489"/>
          <w:sz w:val="21"/>
          <w:szCs w:val="21"/>
          <w:lang w:val="sk-SK"/>
        </w:rPr>
        <w:t xml:space="preserve"> </w:t>
      </w:r>
    </w:p>
    <w:sectPr w:rsidR="00C93F7D" w:rsidRPr="00587F8D" w:rsidSect="001C3F26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3402" w:right="1418" w:bottom="851" w:left="1418" w:header="284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18119" w14:textId="77777777" w:rsidR="00ED12A7" w:rsidRDefault="00ED12A7" w:rsidP="00CD0E93">
      <w:pPr>
        <w:spacing w:after="0" w:line="240" w:lineRule="auto"/>
      </w:pPr>
      <w:r>
        <w:separator/>
      </w:r>
    </w:p>
  </w:endnote>
  <w:endnote w:type="continuationSeparator" w:id="0">
    <w:p w14:paraId="476311D4" w14:textId="77777777" w:rsidR="00ED12A7" w:rsidRDefault="00ED12A7" w:rsidP="00CD0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329536-B5B9-DD4B-9A05-D73A60AF7FC1}"/>
    <w:embedBold r:id="rId2" w:fontKey="{3806D431-8666-C141-8059-9C5F338AE7FF}"/>
    <w:embedItalic r:id="rId3" w:fontKey="{9ECE1843-434F-8B4F-8D0C-FA32BBA3863F}"/>
    <w:embedBoldItalic r:id="rId4" w:fontKey="{ECEFB5DC-55CF-C74A-A369-B6AF3E73FAA1}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  <w:embedRegular r:id="rId5" w:fontKey="{D1765476-BA9B-B94E-8FDB-2B1575018458}"/>
  </w:font>
  <w:font w:name="Vinci Sans">
    <w:altName w:val="Calibri"/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246E7BC-6203-CF41-9396-9443873CA142}"/>
  </w:font>
  <w:font w:name="Wingdings">
    <w:panose1 w:val="05000000000000000000"/>
    <w:charset w:val="00"/>
    <w:family w:val="decorative"/>
    <w:notTrueType/>
    <w:pitch w:val="variable"/>
    <w:sig w:usb0="00000003" w:usb1="00000000" w:usb2="00000000" w:usb3="00000000" w:csb0="80000001" w:csb1="00000000"/>
    <w:embedRegular r:id="rId7" w:fontKey="{1E068548-949C-444A-811C-ABCD12CB98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DF5D5F9F-4ACC-DA42-9FE6-4FF1D0CF61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7B69D171-4D14-734E-93E2-17E5C39B685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05D100A-4AF8-F34B-8E59-E02D132883CE}"/>
    <w:embedBold r:id="rId11" w:fontKey="{235E1BD5-797A-AC42-A036-20F69EC562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8716082-B69C-4045-BA22-29EE0DCB55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731439CC-C35F-7948-A76B-E27FD726C3F3}"/>
    <w:embedBoldItalic r:id="rId14" w:fontKey="{FF31ED0A-65FA-2C47-8E8A-C1986D462703}"/>
  </w:font>
  <w:font w:name="Vinci Sans Medium"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Vinci Sans Light"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0D053740-674A-E840-B784-96C9B6BCF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F9084" w14:textId="77777777" w:rsidR="00E54074" w:rsidRDefault="00E54074" w:rsidP="00DD27FC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3F9C" w14:textId="5CB3F4FB" w:rsidR="00D865E5" w:rsidRPr="00F665B0" w:rsidRDefault="00F74226" w:rsidP="008C4676">
    <w:pPr>
      <w:rPr>
        <w:bCs/>
        <w:iCs/>
        <w:color w:val="000000"/>
        <w:sz w:val="18"/>
        <w:szCs w:val="18"/>
      </w:rPr>
    </w:pPr>
    <w:r>
      <w:rPr>
        <w:bCs/>
        <w:iCs/>
        <w:noProof/>
        <w:color w:val="000000"/>
        <w:sz w:val="18"/>
        <w:szCs w:val="18"/>
      </w:rPr>
      <w:drawing>
        <wp:anchor distT="0" distB="0" distL="114300" distR="114300" simplePos="0" relativeHeight="251669504" behindDoc="0" locked="0" layoutInCell="1" allowOverlap="1" wp14:anchorId="7ECA3206" wp14:editId="23DEB6AF">
          <wp:simplePos x="0" y="0"/>
          <wp:positionH relativeFrom="column">
            <wp:posOffset>-889000</wp:posOffset>
          </wp:positionH>
          <wp:positionV relativeFrom="paragraph">
            <wp:posOffset>245745</wp:posOffset>
          </wp:positionV>
          <wp:extent cx="7560000" cy="8568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30C1D" w14:textId="77777777" w:rsidR="00ED12A7" w:rsidRDefault="00ED12A7" w:rsidP="00CD0E93">
      <w:pPr>
        <w:spacing w:after="0" w:line="240" w:lineRule="auto"/>
      </w:pPr>
      <w:r>
        <w:separator/>
      </w:r>
    </w:p>
  </w:footnote>
  <w:footnote w:type="continuationSeparator" w:id="0">
    <w:p w14:paraId="587D8D73" w14:textId="77777777" w:rsidR="00ED12A7" w:rsidRDefault="00ED12A7" w:rsidP="00CD0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19247122"/>
      <w:docPartObj>
        <w:docPartGallery w:val="Page Numbers (Top of Page)"/>
        <w:docPartUnique/>
      </w:docPartObj>
    </w:sdtPr>
    <w:sdtEndPr>
      <w:rPr>
        <w:rStyle w:val="slostrnky"/>
      </w:rPr>
    </w:sdtEndPr>
    <w:sdtContent>
      <w:p w14:paraId="6FEFB36C" w14:textId="5E27ADC7" w:rsidR="00D34F30" w:rsidRDefault="00D34F30" w:rsidP="00615F36">
        <w:pPr>
          <w:pStyle w:val="Zhlav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51817EF1" w14:textId="77777777" w:rsidR="00D34F30" w:rsidRDefault="00D34F30" w:rsidP="00D34F30">
    <w:pPr>
      <w:pStyle w:val="Zhlav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483B" w14:textId="4ADEC73A" w:rsidR="00D34F30" w:rsidRPr="00D34F30" w:rsidRDefault="00D34F30" w:rsidP="00307560">
    <w:pPr>
      <w:pStyle w:val="Zhlav"/>
      <w:framePr w:w="1202" w:wrap="notBeside" w:vAnchor="page" w:hAnchor="page" w:x="8880" w:y="1895" w:anchorLock="1"/>
      <w:rPr>
        <w:rStyle w:val="slostrnky"/>
        <w:color w:val="AEAAAA" w:themeColor="background2" w:themeShade="BF"/>
      </w:rPr>
    </w:pPr>
    <w:r w:rsidRPr="00D34F30">
      <w:rPr>
        <w:rStyle w:val="slostrnky"/>
        <w:color w:val="AEAAAA" w:themeColor="background2" w:themeShade="BF"/>
      </w:rPr>
      <w:t xml:space="preserve">strana </w:t>
    </w:r>
    <w:sdt>
      <w:sdtPr>
        <w:rPr>
          <w:rStyle w:val="slostrnky"/>
          <w:color w:val="AEAAAA" w:themeColor="background2" w:themeShade="BF"/>
        </w:rPr>
        <w:id w:val="-1000041066"/>
        <w:docPartObj>
          <w:docPartGallery w:val="Page Numbers (Top of Page)"/>
          <w:docPartUnique/>
        </w:docPartObj>
      </w:sdtPr>
      <w:sdtEndPr>
        <w:rPr>
          <w:rStyle w:val="slostrnky"/>
        </w:rPr>
      </w:sdtEndPr>
      <w:sdtContent>
        <w:r w:rsidRPr="00D34F30">
          <w:rPr>
            <w:rStyle w:val="slostrnky"/>
            <w:color w:val="AEAAAA" w:themeColor="background2" w:themeShade="BF"/>
          </w:rPr>
          <w:fldChar w:fldCharType="begin"/>
        </w:r>
        <w:r w:rsidRPr="00D34F30">
          <w:rPr>
            <w:rStyle w:val="slostrnky"/>
            <w:color w:val="AEAAAA" w:themeColor="background2" w:themeShade="BF"/>
          </w:rPr>
          <w:instrText xml:space="preserve"> PAGE </w:instrText>
        </w:r>
        <w:r w:rsidRPr="00D34F30">
          <w:rPr>
            <w:rStyle w:val="slostrnky"/>
            <w:color w:val="AEAAAA" w:themeColor="background2" w:themeShade="BF"/>
          </w:rPr>
          <w:fldChar w:fldCharType="separate"/>
        </w:r>
        <w:r w:rsidRPr="00D34F30">
          <w:rPr>
            <w:rStyle w:val="slostrnky"/>
            <w:noProof/>
            <w:color w:val="AEAAAA" w:themeColor="background2" w:themeShade="BF"/>
          </w:rPr>
          <w:t>1</w:t>
        </w:r>
        <w:r w:rsidRPr="00D34F30">
          <w:rPr>
            <w:rStyle w:val="slostrnky"/>
            <w:color w:val="AEAAAA" w:themeColor="background2" w:themeShade="BF"/>
          </w:rPr>
          <w:fldChar w:fldCharType="end"/>
        </w:r>
      </w:sdtContent>
    </w:sdt>
  </w:p>
  <w:p w14:paraId="7A2676FA" w14:textId="1283AE48" w:rsidR="00E54074" w:rsidRDefault="008102D3" w:rsidP="00D34F30">
    <w:pPr>
      <w:pStyle w:val="Zhlav"/>
      <w:ind w:left="-1417" w:right="360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D3BD2F0" wp14:editId="733FE3C3">
          <wp:simplePos x="0" y="0"/>
          <wp:positionH relativeFrom="column">
            <wp:posOffset>4519353</wp:posOffset>
          </wp:positionH>
          <wp:positionV relativeFrom="paragraph">
            <wp:posOffset>563245</wp:posOffset>
          </wp:positionV>
          <wp:extent cx="1367658" cy="223743"/>
          <wp:effectExtent l="0" t="0" r="0" b="508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658" cy="223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58F5">
      <w:rPr>
        <w:bCs/>
        <w:iCs/>
        <w:noProof/>
        <w:color w:val="000000"/>
        <w:sz w:val="18"/>
        <w:szCs w:val="18"/>
      </w:rPr>
      <w:drawing>
        <wp:anchor distT="0" distB="0" distL="114300" distR="114300" simplePos="0" relativeHeight="251664383" behindDoc="0" locked="0" layoutInCell="1" allowOverlap="1" wp14:anchorId="681F9BEF" wp14:editId="206834A5">
          <wp:simplePos x="0" y="0"/>
          <wp:positionH relativeFrom="margin">
            <wp:posOffset>4445</wp:posOffset>
          </wp:positionH>
          <wp:positionV relativeFrom="paragraph">
            <wp:posOffset>438785</wp:posOffset>
          </wp:positionV>
          <wp:extent cx="1562100" cy="416559"/>
          <wp:effectExtent l="0" t="0" r="0" b="317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100" cy="416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51F3F"/>
    <w:multiLevelType w:val="hybridMultilevel"/>
    <w:tmpl w:val="3DD216B6"/>
    <w:lvl w:ilvl="0" w:tplc="9BDE3636">
      <w:start w:val="1"/>
      <w:numFmt w:val="lowerLetter"/>
      <w:pStyle w:val="Vinciodrky2"/>
      <w:lvlText w:val="%1)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31"/>
    <w:multiLevelType w:val="multilevel"/>
    <w:tmpl w:val="A9C8F966"/>
    <w:styleLink w:val="Aktulnseznam7"/>
    <w:lvl w:ilvl="0">
      <w:start w:val="1"/>
      <w:numFmt w:val="lowerLetter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61430"/>
    <w:multiLevelType w:val="multilevel"/>
    <w:tmpl w:val="2FC4D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186D76"/>
    <w:multiLevelType w:val="multilevel"/>
    <w:tmpl w:val="EA80BFCE"/>
    <w:styleLink w:val="Aktulnseznam6"/>
    <w:lvl w:ilvl="0">
      <w:start w:val="1"/>
      <w:numFmt w:val="lowerLetter"/>
      <w:lvlText w:val="%1."/>
      <w:lvlJc w:val="left"/>
      <w:pPr>
        <w:ind w:left="1134" w:hanging="40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C4FE2"/>
    <w:multiLevelType w:val="hybridMultilevel"/>
    <w:tmpl w:val="8118E12E"/>
    <w:lvl w:ilvl="0" w:tplc="52A6406A">
      <w:numFmt w:val="bullet"/>
      <w:lvlText w:val="-"/>
      <w:lvlJc w:val="left"/>
      <w:pPr>
        <w:ind w:left="720" w:hanging="360"/>
      </w:pPr>
      <w:rPr>
        <w:rFonts w:ascii="Vinci Sans" w:eastAsia="Times New Roman" w:hAnsi="Vinci San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00250"/>
    <w:multiLevelType w:val="hybridMultilevel"/>
    <w:tmpl w:val="99F00C6E"/>
    <w:lvl w:ilvl="0" w:tplc="214A78C2">
      <w:start w:val="1"/>
      <w:numFmt w:val="decimal"/>
      <w:pStyle w:val="Vinciodrky1"/>
      <w:lvlText w:val="2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53A9A"/>
    <w:multiLevelType w:val="hybridMultilevel"/>
    <w:tmpl w:val="1DBC0A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A3F0E"/>
    <w:multiLevelType w:val="multilevel"/>
    <w:tmpl w:val="87E8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8606EF"/>
    <w:multiLevelType w:val="hybridMultilevel"/>
    <w:tmpl w:val="8326C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147206">
    <w:abstractNumId w:val="9"/>
  </w:num>
  <w:num w:numId="2" w16cid:durableId="1459834998">
    <w:abstractNumId w:val="0"/>
  </w:num>
  <w:num w:numId="3" w16cid:durableId="512649164">
    <w:abstractNumId w:val="8"/>
  </w:num>
  <w:num w:numId="4" w16cid:durableId="130753390">
    <w:abstractNumId w:val="3"/>
  </w:num>
  <w:num w:numId="5" w16cid:durableId="1694653631">
    <w:abstractNumId w:val="5"/>
  </w:num>
  <w:num w:numId="6" w16cid:durableId="1285425712">
    <w:abstractNumId w:val="7"/>
  </w:num>
  <w:num w:numId="7" w16cid:durableId="982470393">
    <w:abstractNumId w:val="6"/>
  </w:num>
  <w:num w:numId="8" w16cid:durableId="1614943042">
    <w:abstractNumId w:val="1"/>
  </w:num>
  <w:num w:numId="9" w16cid:durableId="1770004028">
    <w:abstractNumId w:val="4"/>
  </w:num>
  <w:num w:numId="10" w16cid:durableId="531115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NNRCdpBrGwP1qrBEvRru244tF60o2dK0RVFwathr73OQMjdxrInN6Su1cXcUZLzY7UBnELGOc9dCQ6V3vDqkw==" w:salt="dBjQ32AAfsdXZ8BRqQ6BP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2A7"/>
    <w:rsid w:val="00000E89"/>
    <w:rsid w:val="00006EA7"/>
    <w:rsid w:val="000073F1"/>
    <w:rsid w:val="0001690C"/>
    <w:rsid w:val="00023B1A"/>
    <w:rsid w:val="0002588F"/>
    <w:rsid w:val="00027066"/>
    <w:rsid w:val="00027EDE"/>
    <w:rsid w:val="00033580"/>
    <w:rsid w:val="00040978"/>
    <w:rsid w:val="00040E45"/>
    <w:rsid w:val="00045D8E"/>
    <w:rsid w:val="00050BF8"/>
    <w:rsid w:val="00061EEA"/>
    <w:rsid w:val="00062081"/>
    <w:rsid w:val="0007521F"/>
    <w:rsid w:val="0007727A"/>
    <w:rsid w:val="00081F8A"/>
    <w:rsid w:val="00084C6C"/>
    <w:rsid w:val="00085DEE"/>
    <w:rsid w:val="00086C08"/>
    <w:rsid w:val="0009666C"/>
    <w:rsid w:val="000A05D6"/>
    <w:rsid w:val="000A230C"/>
    <w:rsid w:val="000A29CB"/>
    <w:rsid w:val="000A4267"/>
    <w:rsid w:val="000B2AF4"/>
    <w:rsid w:val="000B3E09"/>
    <w:rsid w:val="000C3156"/>
    <w:rsid w:val="000D1F4C"/>
    <w:rsid w:val="000E251D"/>
    <w:rsid w:val="000E2DC6"/>
    <w:rsid w:val="000E4853"/>
    <w:rsid w:val="000E6CDD"/>
    <w:rsid w:val="000F3C6C"/>
    <w:rsid w:val="000F503C"/>
    <w:rsid w:val="000F7512"/>
    <w:rsid w:val="000F7523"/>
    <w:rsid w:val="000F7670"/>
    <w:rsid w:val="0010585A"/>
    <w:rsid w:val="00113F67"/>
    <w:rsid w:val="00132399"/>
    <w:rsid w:val="001334E4"/>
    <w:rsid w:val="00133827"/>
    <w:rsid w:val="00133A69"/>
    <w:rsid w:val="001345F8"/>
    <w:rsid w:val="00150D20"/>
    <w:rsid w:val="001567F0"/>
    <w:rsid w:val="00156EA8"/>
    <w:rsid w:val="00157AA3"/>
    <w:rsid w:val="00193A37"/>
    <w:rsid w:val="001979CD"/>
    <w:rsid w:val="001A61AD"/>
    <w:rsid w:val="001B3C56"/>
    <w:rsid w:val="001B73FC"/>
    <w:rsid w:val="001C11F1"/>
    <w:rsid w:val="001C3F26"/>
    <w:rsid w:val="001C43BF"/>
    <w:rsid w:val="001D20A3"/>
    <w:rsid w:val="001D603C"/>
    <w:rsid w:val="001E5C43"/>
    <w:rsid w:val="001F18BC"/>
    <w:rsid w:val="001F69F6"/>
    <w:rsid w:val="00201E7A"/>
    <w:rsid w:val="00202C3B"/>
    <w:rsid w:val="00202E74"/>
    <w:rsid w:val="0021725D"/>
    <w:rsid w:val="00217E24"/>
    <w:rsid w:val="002274BF"/>
    <w:rsid w:val="00237056"/>
    <w:rsid w:val="00247C3A"/>
    <w:rsid w:val="00257780"/>
    <w:rsid w:val="00260EEB"/>
    <w:rsid w:val="00264031"/>
    <w:rsid w:val="00264ED2"/>
    <w:rsid w:val="0027208F"/>
    <w:rsid w:val="00283626"/>
    <w:rsid w:val="00285A28"/>
    <w:rsid w:val="00295078"/>
    <w:rsid w:val="002A3F16"/>
    <w:rsid w:val="002A4577"/>
    <w:rsid w:val="002B0E19"/>
    <w:rsid w:val="002B212E"/>
    <w:rsid w:val="002B2F48"/>
    <w:rsid w:val="002B59BE"/>
    <w:rsid w:val="002C6391"/>
    <w:rsid w:val="002D723F"/>
    <w:rsid w:val="002F3003"/>
    <w:rsid w:val="002F5583"/>
    <w:rsid w:val="00301C96"/>
    <w:rsid w:val="003060EF"/>
    <w:rsid w:val="00307560"/>
    <w:rsid w:val="00310758"/>
    <w:rsid w:val="00311A2B"/>
    <w:rsid w:val="00322031"/>
    <w:rsid w:val="00327BBD"/>
    <w:rsid w:val="00332338"/>
    <w:rsid w:val="003338C2"/>
    <w:rsid w:val="003360BB"/>
    <w:rsid w:val="00346BCE"/>
    <w:rsid w:val="00350C3F"/>
    <w:rsid w:val="00351A2C"/>
    <w:rsid w:val="00352DA5"/>
    <w:rsid w:val="00353559"/>
    <w:rsid w:val="00364DAC"/>
    <w:rsid w:val="003679E3"/>
    <w:rsid w:val="003743C1"/>
    <w:rsid w:val="003946EE"/>
    <w:rsid w:val="003A309D"/>
    <w:rsid w:val="003A3301"/>
    <w:rsid w:val="003A45D6"/>
    <w:rsid w:val="003B27DC"/>
    <w:rsid w:val="003C30AF"/>
    <w:rsid w:val="003C34DE"/>
    <w:rsid w:val="003C3DCF"/>
    <w:rsid w:val="003C56A4"/>
    <w:rsid w:val="003C5B05"/>
    <w:rsid w:val="003C6584"/>
    <w:rsid w:val="003C73DC"/>
    <w:rsid w:val="003D38D2"/>
    <w:rsid w:val="003E2A39"/>
    <w:rsid w:val="003F02BC"/>
    <w:rsid w:val="003F58DD"/>
    <w:rsid w:val="00402040"/>
    <w:rsid w:val="0040291C"/>
    <w:rsid w:val="004030C9"/>
    <w:rsid w:val="00404433"/>
    <w:rsid w:val="00407CF9"/>
    <w:rsid w:val="0042718F"/>
    <w:rsid w:val="004275B5"/>
    <w:rsid w:val="00431293"/>
    <w:rsid w:val="00436DC9"/>
    <w:rsid w:val="00445231"/>
    <w:rsid w:val="00447126"/>
    <w:rsid w:val="00451C8F"/>
    <w:rsid w:val="00455294"/>
    <w:rsid w:val="00456BD1"/>
    <w:rsid w:val="004620DE"/>
    <w:rsid w:val="00464913"/>
    <w:rsid w:val="00466615"/>
    <w:rsid w:val="004675C5"/>
    <w:rsid w:val="0047161B"/>
    <w:rsid w:val="00472069"/>
    <w:rsid w:val="00490604"/>
    <w:rsid w:val="004A02F5"/>
    <w:rsid w:val="004A0D8F"/>
    <w:rsid w:val="004A22CB"/>
    <w:rsid w:val="004A3AD5"/>
    <w:rsid w:val="004A6758"/>
    <w:rsid w:val="004A7512"/>
    <w:rsid w:val="004B25ED"/>
    <w:rsid w:val="004B3655"/>
    <w:rsid w:val="004C29E7"/>
    <w:rsid w:val="004C61A8"/>
    <w:rsid w:val="004C6B98"/>
    <w:rsid w:val="004D0331"/>
    <w:rsid w:val="004D404D"/>
    <w:rsid w:val="004D7806"/>
    <w:rsid w:val="004E7D62"/>
    <w:rsid w:val="004F18E3"/>
    <w:rsid w:val="0050353E"/>
    <w:rsid w:val="00512EA4"/>
    <w:rsid w:val="00520E63"/>
    <w:rsid w:val="00521747"/>
    <w:rsid w:val="0052271E"/>
    <w:rsid w:val="005236B6"/>
    <w:rsid w:val="00523F82"/>
    <w:rsid w:val="00524AD7"/>
    <w:rsid w:val="00526444"/>
    <w:rsid w:val="00537A34"/>
    <w:rsid w:val="00541D08"/>
    <w:rsid w:val="00544472"/>
    <w:rsid w:val="0054676B"/>
    <w:rsid w:val="00550AC2"/>
    <w:rsid w:val="005523B1"/>
    <w:rsid w:val="0055699C"/>
    <w:rsid w:val="00564FD4"/>
    <w:rsid w:val="00565420"/>
    <w:rsid w:val="00571043"/>
    <w:rsid w:val="00573D92"/>
    <w:rsid w:val="00575E96"/>
    <w:rsid w:val="00585F60"/>
    <w:rsid w:val="00587F8D"/>
    <w:rsid w:val="0059166A"/>
    <w:rsid w:val="00595B52"/>
    <w:rsid w:val="005B3EEC"/>
    <w:rsid w:val="005C258D"/>
    <w:rsid w:val="005C51B7"/>
    <w:rsid w:val="005C52F9"/>
    <w:rsid w:val="005D3349"/>
    <w:rsid w:val="005D5622"/>
    <w:rsid w:val="005E286A"/>
    <w:rsid w:val="005E2999"/>
    <w:rsid w:val="005F326C"/>
    <w:rsid w:val="005F4D3C"/>
    <w:rsid w:val="00601849"/>
    <w:rsid w:val="00602DC3"/>
    <w:rsid w:val="006101EA"/>
    <w:rsid w:val="00614760"/>
    <w:rsid w:val="00615CBE"/>
    <w:rsid w:val="00620329"/>
    <w:rsid w:val="00630901"/>
    <w:rsid w:val="006321BD"/>
    <w:rsid w:val="00635424"/>
    <w:rsid w:val="00635A0D"/>
    <w:rsid w:val="00641CF6"/>
    <w:rsid w:val="00643B8C"/>
    <w:rsid w:val="006440FF"/>
    <w:rsid w:val="00644248"/>
    <w:rsid w:val="00647D6B"/>
    <w:rsid w:val="00651758"/>
    <w:rsid w:val="0065242C"/>
    <w:rsid w:val="006630E5"/>
    <w:rsid w:val="0066530E"/>
    <w:rsid w:val="00671290"/>
    <w:rsid w:val="00675E2B"/>
    <w:rsid w:val="0067690D"/>
    <w:rsid w:val="0067711F"/>
    <w:rsid w:val="00683EEB"/>
    <w:rsid w:val="00686601"/>
    <w:rsid w:val="006A036C"/>
    <w:rsid w:val="006B18E3"/>
    <w:rsid w:val="006B2C70"/>
    <w:rsid w:val="006B5F01"/>
    <w:rsid w:val="006C0581"/>
    <w:rsid w:val="006C05CE"/>
    <w:rsid w:val="006C4F81"/>
    <w:rsid w:val="006C6339"/>
    <w:rsid w:val="006E4672"/>
    <w:rsid w:val="006E684F"/>
    <w:rsid w:val="006E7C83"/>
    <w:rsid w:val="006F414B"/>
    <w:rsid w:val="006F4910"/>
    <w:rsid w:val="00720E70"/>
    <w:rsid w:val="00722890"/>
    <w:rsid w:val="007246C6"/>
    <w:rsid w:val="00731748"/>
    <w:rsid w:val="00733F13"/>
    <w:rsid w:val="007510BA"/>
    <w:rsid w:val="00752D4F"/>
    <w:rsid w:val="007650FB"/>
    <w:rsid w:val="007712FD"/>
    <w:rsid w:val="007769B7"/>
    <w:rsid w:val="00777E80"/>
    <w:rsid w:val="00781EFD"/>
    <w:rsid w:val="00782B2B"/>
    <w:rsid w:val="00787C9A"/>
    <w:rsid w:val="00793143"/>
    <w:rsid w:val="0079504E"/>
    <w:rsid w:val="00796867"/>
    <w:rsid w:val="0079731C"/>
    <w:rsid w:val="007A22E9"/>
    <w:rsid w:val="007A46D5"/>
    <w:rsid w:val="007A7585"/>
    <w:rsid w:val="007B28F2"/>
    <w:rsid w:val="007B2D36"/>
    <w:rsid w:val="007C2324"/>
    <w:rsid w:val="007D2DF7"/>
    <w:rsid w:val="007D559C"/>
    <w:rsid w:val="007D6B59"/>
    <w:rsid w:val="007E156A"/>
    <w:rsid w:val="007F0CC8"/>
    <w:rsid w:val="007F525F"/>
    <w:rsid w:val="008102D3"/>
    <w:rsid w:val="0081320B"/>
    <w:rsid w:val="0082514D"/>
    <w:rsid w:val="00843D45"/>
    <w:rsid w:val="008442B1"/>
    <w:rsid w:val="00854683"/>
    <w:rsid w:val="008611BB"/>
    <w:rsid w:val="008638AC"/>
    <w:rsid w:val="008756B0"/>
    <w:rsid w:val="0088079F"/>
    <w:rsid w:val="00885961"/>
    <w:rsid w:val="008935E6"/>
    <w:rsid w:val="008A1045"/>
    <w:rsid w:val="008A3A2F"/>
    <w:rsid w:val="008B21D6"/>
    <w:rsid w:val="008C4676"/>
    <w:rsid w:val="008C48F2"/>
    <w:rsid w:val="008C56FA"/>
    <w:rsid w:val="008E0531"/>
    <w:rsid w:val="008E1A16"/>
    <w:rsid w:val="008E7CCC"/>
    <w:rsid w:val="00901321"/>
    <w:rsid w:val="00902ABC"/>
    <w:rsid w:val="00911C52"/>
    <w:rsid w:val="00916A4F"/>
    <w:rsid w:val="00916C15"/>
    <w:rsid w:val="00920C45"/>
    <w:rsid w:val="009230C4"/>
    <w:rsid w:val="00924254"/>
    <w:rsid w:val="00926D07"/>
    <w:rsid w:val="00934260"/>
    <w:rsid w:val="0093530B"/>
    <w:rsid w:val="00942AB3"/>
    <w:rsid w:val="00943652"/>
    <w:rsid w:val="00955DA4"/>
    <w:rsid w:val="00960018"/>
    <w:rsid w:val="00960C98"/>
    <w:rsid w:val="0096408D"/>
    <w:rsid w:val="00965BEE"/>
    <w:rsid w:val="00975115"/>
    <w:rsid w:val="00981029"/>
    <w:rsid w:val="009817E3"/>
    <w:rsid w:val="00981FA7"/>
    <w:rsid w:val="009A1A7C"/>
    <w:rsid w:val="009B1642"/>
    <w:rsid w:val="009B189D"/>
    <w:rsid w:val="009B4717"/>
    <w:rsid w:val="009C38F3"/>
    <w:rsid w:val="009C521B"/>
    <w:rsid w:val="009D0E08"/>
    <w:rsid w:val="009E17BF"/>
    <w:rsid w:val="009E55EA"/>
    <w:rsid w:val="009F4FA8"/>
    <w:rsid w:val="009F65F3"/>
    <w:rsid w:val="00A03E14"/>
    <w:rsid w:val="00A05893"/>
    <w:rsid w:val="00A05AC9"/>
    <w:rsid w:val="00A1157E"/>
    <w:rsid w:val="00A11A19"/>
    <w:rsid w:val="00A15526"/>
    <w:rsid w:val="00A208D3"/>
    <w:rsid w:val="00A31841"/>
    <w:rsid w:val="00A322A4"/>
    <w:rsid w:val="00A36CE7"/>
    <w:rsid w:val="00A50200"/>
    <w:rsid w:val="00A53CA8"/>
    <w:rsid w:val="00A54C54"/>
    <w:rsid w:val="00A56BF1"/>
    <w:rsid w:val="00A72239"/>
    <w:rsid w:val="00A77DBA"/>
    <w:rsid w:val="00A83FBC"/>
    <w:rsid w:val="00A84B23"/>
    <w:rsid w:val="00A8562D"/>
    <w:rsid w:val="00A91AE4"/>
    <w:rsid w:val="00AA7A5A"/>
    <w:rsid w:val="00AC1231"/>
    <w:rsid w:val="00AC17E5"/>
    <w:rsid w:val="00AC1AF6"/>
    <w:rsid w:val="00AC3569"/>
    <w:rsid w:val="00AD2186"/>
    <w:rsid w:val="00AD4A8C"/>
    <w:rsid w:val="00AD76A5"/>
    <w:rsid w:val="00AE07DC"/>
    <w:rsid w:val="00AE088C"/>
    <w:rsid w:val="00AE2A3C"/>
    <w:rsid w:val="00AE383E"/>
    <w:rsid w:val="00AE5472"/>
    <w:rsid w:val="00AF5B79"/>
    <w:rsid w:val="00B024A9"/>
    <w:rsid w:val="00B120B6"/>
    <w:rsid w:val="00B17CC3"/>
    <w:rsid w:val="00B209B5"/>
    <w:rsid w:val="00B30865"/>
    <w:rsid w:val="00B36DF9"/>
    <w:rsid w:val="00B429CF"/>
    <w:rsid w:val="00B4555E"/>
    <w:rsid w:val="00B4792F"/>
    <w:rsid w:val="00B50C5F"/>
    <w:rsid w:val="00B61037"/>
    <w:rsid w:val="00B6420C"/>
    <w:rsid w:val="00B72BCC"/>
    <w:rsid w:val="00B72EAA"/>
    <w:rsid w:val="00B741EC"/>
    <w:rsid w:val="00B7528F"/>
    <w:rsid w:val="00B761F2"/>
    <w:rsid w:val="00B864FA"/>
    <w:rsid w:val="00B92F9A"/>
    <w:rsid w:val="00B9333D"/>
    <w:rsid w:val="00B9721B"/>
    <w:rsid w:val="00BB02FB"/>
    <w:rsid w:val="00BB16CE"/>
    <w:rsid w:val="00BB3A30"/>
    <w:rsid w:val="00BB663C"/>
    <w:rsid w:val="00BC3E53"/>
    <w:rsid w:val="00BD4379"/>
    <w:rsid w:val="00BE6610"/>
    <w:rsid w:val="00BE70F8"/>
    <w:rsid w:val="00BF04AC"/>
    <w:rsid w:val="00C05E71"/>
    <w:rsid w:val="00C06BEE"/>
    <w:rsid w:val="00C1230A"/>
    <w:rsid w:val="00C166C8"/>
    <w:rsid w:val="00C21CD8"/>
    <w:rsid w:val="00C21F49"/>
    <w:rsid w:val="00C2380D"/>
    <w:rsid w:val="00C271E8"/>
    <w:rsid w:val="00C33BEF"/>
    <w:rsid w:val="00C35B19"/>
    <w:rsid w:val="00C429D2"/>
    <w:rsid w:val="00C529F7"/>
    <w:rsid w:val="00C53602"/>
    <w:rsid w:val="00C54CD5"/>
    <w:rsid w:val="00C63E06"/>
    <w:rsid w:val="00C81311"/>
    <w:rsid w:val="00C85962"/>
    <w:rsid w:val="00C910DB"/>
    <w:rsid w:val="00C9138B"/>
    <w:rsid w:val="00C93F7D"/>
    <w:rsid w:val="00C97328"/>
    <w:rsid w:val="00CA58F5"/>
    <w:rsid w:val="00CA5A19"/>
    <w:rsid w:val="00CA5EB6"/>
    <w:rsid w:val="00CA7BB0"/>
    <w:rsid w:val="00CC1CE5"/>
    <w:rsid w:val="00CC2295"/>
    <w:rsid w:val="00CC70B1"/>
    <w:rsid w:val="00CD0E93"/>
    <w:rsid w:val="00CD60F1"/>
    <w:rsid w:val="00CD6BEF"/>
    <w:rsid w:val="00CD7564"/>
    <w:rsid w:val="00CE4873"/>
    <w:rsid w:val="00CF26D5"/>
    <w:rsid w:val="00CF2912"/>
    <w:rsid w:val="00D03516"/>
    <w:rsid w:val="00D05A28"/>
    <w:rsid w:val="00D109C7"/>
    <w:rsid w:val="00D15479"/>
    <w:rsid w:val="00D172E5"/>
    <w:rsid w:val="00D20BD9"/>
    <w:rsid w:val="00D22953"/>
    <w:rsid w:val="00D230BB"/>
    <w:rsid w:val="00D26F5B"/>
    <w:rsid w:val="00D278C4"/>
    <w:rsid w:val="00D34F30"/>
    <w:rsid w:val="00D4271C"/>
    <w:rsid w:val="00D4419B"/>
    <w:rsid w:val="00D505E5"/>
    <w:rsid w:val="00D52F52"/>
    <w:rsid w:val="00D54F10"/>
    <w:rsid w:val="00D600B5"/>
    <w:rsid w:val="00D60BCA"/>
    <w:rsid w:val="00D619B8"/>
    <w:rsid w:val="00D865E5"/>
    <w:rsid w:val="00D8663B"/>
    <w:rsid w:val="00D92A7C"/>
    <w:rsid w:val="00D9471A"/>
    <w:rsid w:val="00D96EA4"/>
    <w:rsid w:val="00DA1691"/>
    <w:rsid w:val="00DA2984"/>
    <w:rsid w:val="00DA3C0E"/>
    <w:rsid w:val="00DB186B"/>
    <w:rsid w:val="00DC6FF8"/>
    <w:rsid w:val="00DD27FC"/>
    <w:rsid w:val="00DD4D82"/>
    <w:rsid w:val="00DE49E1"/>
    <w:rsid w:val="00DF43F3"/>
    <w:rsid w:val="00DF51BD"/>
    <w:rsid w:val="00DF69B0"/>
    <w:rsid w:val="00E025EA"/>
    <w:rsid w:val="00E071A1"/>
    <w:rsid w:val="00E079A4"/>
    <w:rsid w:val="00E15757"/>
    <w:rsid w:val="00E26767"/>
    <w:rsid w:val="00E46278"/>
    <w:rsid w:val="00E5381B"/>
    <w:rsid w:val="00E54074"/>
    <w:rsid w:val="00E55F6E"/>
    <w:rsid w:val="00E5610E"/>
    <w:rsid w:val="00E61707"/>
    <w:rsid w:val="00E61B0D"/>
    <w:rsid w:val="00E6204B"/>
    <w:rsid w:val="00E630D0"/>
    <w:rsid w:val="00E6371A"/>
    <w:rsid w:val="00E637AB"/>
    <w:rsid w:val="00E6462A"/>
    <w:rsid w:val="00E66CE7"/>
    <w:rsid w:val="00E71623"/>
    <w:rsid w:val="00E73D26"/>
    <w:rsid w:val="00E74990"/>
    <w:rsid w:val="00E74EBE"/>
    <w:rsid w:val="00E80618"/>
    <w:rsid w:val="00E90A64"/>
    <w:rsid w:val="00E931A1"/>
    <w:rsid w:val="00E950C2"/>
    <w:rsid w:val="00EA35D6"/>
    <w:rsid w:val="00EC2B18"/>
    <w:rsid w:val="00EC6831"/>
    <w:rsid w:val="00EC6CCE"/>
    <w:rsid w:val="00ED0A68"/>
    <w:rsid w:val="00ED12A7"/>
    <w:rsid w:val="00ED2965"/>
    <w:rsid w:val="00EE7412"/>
    <w:rsid w:val="00EF06D1"/>
    <w:rsid w:val="00EF3999"/>
    <w:rsid w:val="00EF6264"/>
    <w:rsid w:val="00EF73A9"/>
    <w:rsid w:val="00F102F1"/>
    <w:rsid w:val="00F1212C"/>
    <w:rsid w:val="00F14F31"/>
    <w:rsid w:val="00F177F9"/>
    <w:rsid w:val="00F27380"/>
    <w:rsid w:val="00F32E61"/>
    <w:rsid w:val="00F3590C"/>
    <w:rsid w:val="00F544ED"/>
    <w:rsid w:val="00F5466C"/>
    <w:rsid w:val="00F54EBD"/>
    <w:rsid w:val="00F55441"/>
    <w:rsid w:val="00F55978"/>
    <w:rsid w:val="00F665B0"/>
    <w:rsid w:val="00F66A35"/>
    <w:rsid w:val="00F67D48"/>
    <w:rsid w:val="00F74226"/>
    <w:rsid w:val="00F833D4"/>
    <w:rsid w:val="00F9344E"/>
    <w:rsid w:val="00F95F5D"/>
    <w:rsid w:val="00FA15F7"/>
    <w:rsid w:val="00FA2A90"/>
    <w:rsid w:val="00FA4535"/>
    <w:rsid w:val="00FA672A"/>
    <w:rsid w:val="00FA67B1"/>
    <w:rsid w:val="00FB3B98"/>
    <w:rsid w:val="00FC3AFA"/>
    <w:rsid w:val="00FC62D7"/>
    <w:rsid w:val="00FC707F"/>
    <w:rsid w:val="00FC71FB"/>
    <w:rsid w:val="00FD1976"/>
    <w:rsid w:val="00FE0A10"/>
    <w:rsid w:val="00FE2396"/>
    <w:rsid w:val="00FE3F6F"/>
    <w:rsid w:val="00FE7A2E"/>
    <w:rsid w:val="00FE7B20"/>
    <w:rsid w:val="00FF2CC5"/>
    <w:rsid w:val="00FF3770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ECD78"/>
  <w15:docId w15:val="{B798932C-E6A5-1244-80B0-542900D7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3338C2"/>
    <w:pPr>
      <w:spacing w:after="200" w:line="276" w:lineRule="auto"/>
    </w:pPr>
    <w:rPr>
      <w:rFonts w:ascii="Vinci Sans" w:eastAsia="Times New Roman" w:hAnsi="Vinci Sans"/>
      <w:szCs w:val="22"/>
    </w:rPr>
  </w:style>
  <w:style w:type="paragraph" w:styleId="Nadpis1">
    <w:name w:val="heading 1"/>
    <w:basedOn w:val="Normln"/>
    <w:next w:val="Normln"/>
    <w:link w:val="Nadpis1Char"/>
    <w:uiPriority w:val="9"/>
    <w:rsid w:val="001D60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35355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paragraph" w:styleId="Nadpis3">
    <w:name w:val="heading 3"/>
    <w:basedOn w:val="Normln"/>
    <w:link w:val="Nadpis3Char"/>
    <w:uiPriority w:val="9"/>
    <w:rsid w:val="00E267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0E93"/>
  </w:style>
  <w:style w:type="paragraph" w:styleId="Zpat">
    <w:name w:val="footer"/>
    <w:basedOn w:val="Normln"/>
    <w:link w:val="ZpatChar"/>
    <w:uiPriority w:val="99"/>
    <w:unhideWhenUsed/>
    <w:rsid w:val="00CD0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0E93"/>
  </w:style>
  <w:style w:type="paragraph" w:styleId="Textbubliny">
    <w:name w:val="Balloon Text"/>
    <w:basedOn w:val="Normln"/>
    <w:link w:val="TextbublinyChar"/>
    <w:uiPriority w:val="99"/>
    <w:semiHidden/>
    <w:unhideWhenUsed/>
    <w:rsid w:val="00CD0E93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CD0E93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CD0E93"/>
    <w:rPr>
      <w:color w:val="0000FF"/>
      <w:u w:val="single"/>
    </w:rPr>
  </w:style>
  <w:style w:type="character" w:customStyle="1" w:styleId="Zvraznn1">
    <w:name w:val="Zvýraznění1"/>
    <w:uiPriority w:val="20"/>
    <w:rsid w:val="005F326C"/>
    <w:rPr>
      <w:i/>
      <w:iCs/>
    </w:rPr>
  </w:style>
  <w:style w:type="character" w:customStyle="1" w:styleId="ArialChar">
    <w:name w:val="Arial Char"/>
    <w:link w:val="Arial"/>
    <w:locked/>
    <w:rsid w:val="008C48F2"/>
    <w:rPr>
      <w:rFonts w:ascii="Arial" w:eastAsia="Times New Roman" w:hAnsi="Arial" w:cs="Arial"/>
      <w:sz w:val="22"/>
      <w:szCs w:val="22"/>
    </w:rPr>
  </w:style>
  <w:style w:type="paragraph" w:customStyle="1" w:styleId="Arial">
    <w:name w:val="Arial"/>
    <w:basedOn w:val="Normln"/>
    <w:link w:val="ArialChar"/>
    <w:rsid w:val="008C48F2"/>
    <w:pPr>
      <w:autoSpaceDE w:val="0"/>
      <w:autoSpaceDN w:val="0"/>
      <w:adjustRightInd w:val="0"/>
      <w:spacing w:after="0"/>
      <w:jc w:val="both"/>
    </w:pPr>
    <w:rPr>
      <w:rFonts w:ascii="Arial" w:hAnsi="Arial"/>
      <w:lang w:val="x-none" w:eastAsia="x-none"/>
    </w:rPr>
  </w:style>
  <w:style w:type="character" w:customStyle="1" w:styleId="Nadpis3Char">
    <w:name w:val="Nadpis 3 Char"/>
    <w:link w:val="Nadpis3"/>
    <w:uiPriority w:val="9"/>
    <w:rsid w:val="00E26767"/>
    <w:rPr>
      <w:rFonts w:ascii="Times New Roman" w:eastAsia="Times New Roman" w:hAnsi="Times New Roman"/>
      <w:b/>
      <w:bCs/>
      <w:sz w:val="27"/>
      <w:szCs w:val="27"/>
    </w:rPr>
  </w:style>
  <w:style w:type="character" w:styleId="Odkaznakoment">
    <w:name w:val="annotation reference"/>
    <w:uiPriority w:val="99"/>
    <w:semiHidden/>
    <w:unhideWhenUsed/>
    <w:rsid w:val="00BB3A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A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B3A30"/>
    <w:rPr>
      <w:rFonts w:eastAsia="Times New Roman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A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B3A30"/>
    <w:rPr>
      <w:rFonts w:eastAsia="Times New Roman"/>
      <w:b/>
      <w:bCs/>
      <w:lang w:val="cs-CZ" w:eastAsia="cs-CZ"/>
    </w:rPr>
  </w:style>
  <w:style w:type="character" w:customStyle="1" w:styleId="Nadpis1Char">
    <w:name w:val="Nadpis 1 Char"/>
    <w:link w:val="Nadpis1"/>
    <w:uiPriority w:val="9"/>
    <w:rsid w:val="001D603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lnweb">
    <w:name w:val="Normal (Web)"/>
    <w:basedOn w:val="Normln"/>
    <w:uiPriority w:val="99"/>
    <w:semiHidden/>
    <w:unhideWhenUsed/>
    <w:rsid w:val="006C05C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iln">
    <w:name w:val="Strong"/>
    <w:uiPriority w:val="22"/>
    <w:rsid w:val="006C05CE"/>
    <w:rPr>
      <w:b/>
      <w:bCs/>
    </w:rPr>
  </w:style>
  <w:style w:type="paragraph" w:customStyle="1" w:styleId="prastasis">
    <w:name w:val="Įprastasis"/>
    <w:rsid w:val="000F7512"/>
    <w:pPr>
      <w:suppressAutoHyphens/>
      <w:autoSpaceDN w:val="0"/>
      <w:spacing w:after="160" w:line="251" w:lineRule="auto"/>
      <w:textAlignment w:val="baseline"/>
    </w:pPr>
    <w:rPr>
      <w:rFonts w:cs="Arial"/>
      <w:sz w:val="22"/>
      <w:szCs w:val="22"/>
      <w:lang w:val="lt-LT" w:eastAsia="en-US"/>
    </w:rPr>
  </w:style>
  <w:style w:type="character" w:customStyle="1" w:styleId="Numatytasispastraiposriftas">
    <w:name w:val="Numatytasis pastraipos šriftas"/>
    <w:rsid w:val="000F7512"/>
  </w:style>
  <w:style w:type="character" w:customStyle="1" w:styleId="Nadpis2Char">
    <w:name w:val="Nadpis 2 Char"/>
    <w:basedOn w:val="Standardnpsmoodstavce"/>
    <w:link w:val="Nadpis2"/>
    <w:uiPriority w:val="9"/>
    <w:semiHidden/>
    <w:rsid w:val="0035355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  <w:style w:type="character" w:customStyle="1" w:styleId="updated">
    <w:name w:val="updated"/>
    <w:basedOn w:val="Standardnpsmoodstavce"/>
    <w:rsid w:val="00353559"/>
  </w:style>
  <w:style w:type="character" w:styleId="Zdraznn">
    <w:name w:val="Emphasis"/>
    <w:basedOn w:val="Standardnpsmoodstavce"/>
    <w:uiPriority w:val="20"/>
    <w:rsid w:val="00353559"/>
    <w:rPr>
      <w:i/>
      <w:iCs/>
    </w:rPr>
  </w:style>
  <w:style w:type="paragraph" w:styleId="Odstavecseseznamem">
    <w:name w:val="List Paragraph"/>
    <w:basedOn w:val="Normln"/>
    <w:uiPriority w:val="34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3559"/>
    <w:rPr>
      <w:rFonts w:ascii="Times New Roman" w:eastAsia="Times New Roman" w:hAnsi="Times New Roman"/>
      <w:sz w:val="24"/>
      <w:szCs w:val="24"/>
    </w:rPr>
  </w:style>
  <w:style w:type="paragraph" w:customStyle="1" w:styleId="perex">
    <w:name w:val="perex"/>
    <w:basedOn w:val="Normln"/>
    <w:rsid w:val="003535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normal">
    <w:name w:val="x_msonormal"/>
    <w:basedOn w:val="Normln"/>
    <w:rsid w:val="009B47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02-LargeSectionHeader">
    <w:name w:val="02 - Large Section Header"/>
    <w:basedOn w:val="Normln"/>
    <w:uiPriority w:val="99"/>
    <w:rsid w:val="00641CF6"/>
    <w:pPr>
      <w:suppressAutoHyphens/>
      <w:autoSpaceDE w:val="0"/>
      <w:autoSpaceDN w:val="0"/>
      <w:adjustRightInd w:val="0"/>
      <w:spacing w:after="280" w:line="3200" w:lineRule="atLeast"/>
      <w:textAlignment w:val="center"/>
    </w:pPr>
    <w:rPr>
      <w:rFonts w:ascii="Vinci Sans Medium" w:eastAsia="Calibri" w:hAnsi="Vinci Sans Medium" w:cs="Vinci Sans Medium"/>
      <w:color w:val="001B2F"/>
      <w:spacing w:val="-36"/>
      <w:sz w:val="360"/>
      <w:szCs w:val="360"/>
    </w:rPr>
  </w:style>
  <w:style w:type="paragraph" w:customStyle="1" w:styleId="Vincinormln">
    <w:name w:val="Vinci normální"/>
    <w:basedOn w:val="Normln"/>
    <w:qFormat/>
    <w:rsid w:val="003338C2"/>
    <w:pPr>
      <w:spacing w:afterLines="100" w:after="240" w:line="360" w:lineRule="auto"/>
    </w:pPr>
    <w:rPr>
      <w:szCs w:val="20"/>
    </w:rPr>
  </w:style>
  <w:style w:type="table" w:styleId="Svtlmkatabulky">
    <w:name w:val="Grid Table Light"/>
    <w:basedOn w:val="Normlntabulka"/>
    <w:uiPriority w:val="40"/>
    <w:rsid w:val="00F12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Vincinadpis1">
    <w:name w:val="Vinci nadpis 1"/>
    <w:basedOn w:val="Vincinormln"/>
    <w:next w:val="Vincinormln"/>
    <w:qFormat/>
    <w:rsid w:val="00F1212C"/>
    <w:pPr>
      <w:spacing w:afterLines="50" w:after="50" w:line="240" w:lineRule="auto"/>
    </w:pPr>
    <w:rPr>
      <w:sz w:val="44"/>
      <w:szCs w:val="44"/>
    </w:rPr>
  </w:style>
  <w:style w:type="paragraph" w:customStyle="1" w:styleId="Vinciodrky1">
    <w:name w:val="Vinci odrážky 1"/>
    <w:basedOn w:val="Normln"/>
    <w:qFormat/>
    <w:rsid w:val="00F66A35"/>
    <w:pPr>
      <w:numPr>
        <w:numId w:val="7"/>
      </w:numPr>
      <w:spacing w:after="240"/>
      <w:ind w:left="567" w:hanging="567"/>
    </w:pPr>
  </w:style>
  <w:style w:type="paragraph" w:customStyle="1" w:styleId="Vinciodrky2">
    <w:name w:val="Vinci odrážky 2"/>
    <w:basedOn w:val="Normln"/>
    <w:qFormat/>
    <w:rsid w:val="00F66A35"/>
    <w:pPr>
      <w:numPr>
        <w:numId w:val="8"/>
      </w:numPr>
      <w:spacing w:after="120"/>
      <w:ind w:left="851" w:hanging="284"/>
    </w:pPr>
  </w:style>
  <w:style w:type="numbering" w:customStyle="1" w:styleId="Aktulnseznam6">
    <w:name w:val="Aktuální seznam6"/>
    <w:uiPriority w:val="99"/>
    <w:rsid w:val="00F66A35"/>
    <w:pPr>
      <w:numPr>
        <w:numId w:val="9"/>
      </w:numPr>
    </w:pPr>
  </w:style>
  <w:style w:type="numbering" w:customStyle="1" w:styleId="Aktulnseznam7">
    <w:name w:val="Aktuální seznam7"/>
    <w:uiPriority w:val="99"/>
    <w:rsid w:val="00F66A35"/>
    <w:pPr>
      <w:numPr>
        <w:numId w:val="10"/>
      </w:numPr>
    </w:pPr>
  </w:style>
  <w:style w:type="paragraph" w:customStyle="1" w:styleId="Vincinadpis2">
    <w:name w:val="Vinci nadpis 2"/>
    <w:basedOn w:val="Vincinadpis1"/>
    <w:qFormat/>
    <w:rsid w:val="00F66A35"/>
    <w:rPr>
      <w:sz w:val="32"/>
      <w:szCs w:val="32"/>
    </w:rPr>
  </w:style>
  <w:style w:type="paragraph" w:customStyle="1" w:styleId="Vinciperex">
    <w:name w:val="Vinci perex"/>
    <w:basedOn w:val="Vincinormln"/>
    <w:qFormat/>
    <w:rsid w:val="00351A2C"/>
    <w:pPr>
      <w:spacing w:line="276" w:lineRule="auto"/>
    </w:pPr>
    <w:rPr>
      <w:b/>
      <w:bCs/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BE6610"/>
    <w:rPr>
      <w:color w:val="808080"/>
    </w:rPr>
  </w:style>
  <w:style w:type="character" w:styleId="Nevyeenzmnka">
    <w:name w:val="Unresolved Mention"/>
    <w:basedOn w:val="Standardnpsmoodstavce"/>
    <w:uiPriority w:val="99"/>
    <w:semiHidden/>
    <w:unhideWhenUsed/>
    <w:rsid w:val="006A036C"/>
    <w:rPr>
      <w:color w:val="605E5C"/>
      <w:shd w:val="clear" w:color="auto" w:fill="E1DFDD"/>
    </w:rPr>
  </w:style>
  <w:style w:type="character" w:customStyle="1" w:styleId="describecat">
    <w:name w:val="describe_cat"/>
    <w:basedOn w:val="Standardnpsmoodstavce"/>
    <w:uiPriority w:val="99"/>
    <w:rsid w:val="00EF73A9"/>
  </w:style>
  <w:style w:type="character" w:styleId="slostrnky">
    <w:name w:val="page number"/>
    <w:basedOn w:val="Standardnpsmoodstavce"/>
    <w:uiPriority w:val="99"/>
    <w:semiHidden/>
    <w:unhideWhenUsed/>
    <w:rsid w:val="00D34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indrichvogel/Library/CloudStorage/OneDrive-Sdi&#769;lene&#769;knihovny&#8211;B&amp;RHolding,s.r.o/Astronaut%20Creative%20Lab%20-%20Klienti/VINCI/2022/Hlavic&#780;kove&#769;%20papi&#769;ry/final/Arko%20Technology%20Construction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35AFB81D40614CACC46ABA87893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6CA561-E598-6141-97EE-F0927239B1B7}"/>
      </w:docPartPr>
      <w:docPartBody>
        <w:p w:rsidR="00A35C9F" w:rsidRDefault="00974644" w:rsidP="00974644">
          <w:pPr>
            <w:pStyle w:val="C235AFB81D40614CACC46ABA8789356C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25A29A0B2289B14A8E533C19C853469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FEB7A2-5679-F34E-918F-3D366ADAF993}"/>
      </w:docPartPr>
      <w:docPartBody>
        <w:p w:rsidR="00715C7C" w:rsidRDefault="00686BBC" w:rsidP="00686BBC">
          <w:pPr>
            <w:pStyle w:val="25A29A0B2289B14A8E533C19C853469D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1839E8EA48DD8478CA5555F240819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6D52D0-4DC0-1A43-8C10-5CDDE6F77FFE}"/>
      </w:docPartPr>
      <w:docPartBody>
        <w:p w:rsidR="00715C7C" w:rsidRDefault="00686BBC" w:rsidP="00686BBC">
          <w:pPr>
            <w:pStyle w:val="D1839E8EA48DD8478CA5555F2408198F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D64973D6C1365D4AA39303D8B9198B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6BEE43-4504-474F-A224-3F5ADD236C99}"/>
      </w:docPartPr>
      <w:docPartBody>
        <w:p w:rsidR="00C132E7" w:rsidRDefault="00621461" w:rsidP="00621461">
          <w:pPr>
            <w:pStyle w:val="D64973D6C1365D4AA39303D8B9198B95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F3E7EA2180C5E1479490DF1AE60A97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C2B87D-2B04-114C-90ED-8CCFABF29F2A}"/>
      </w:docPartPr>
      <w:docPartBody>
        <w:p w:rsidR="00C132E7" w:rsidRDefault="00621461" w:rsidP="00621461">
          <w:pPr>
            <w:pStyle w:val="F3E7EA2180C5E1479490DF1AE60A9798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15C1E2FE050DD64786F560DB2226FE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4906FE-FF6C-EE43-97B2-3B540DE11074}"/>
      </w:docPartPr>
      <w:docPartBody>
        <w:p w:rsidR="00C132E7" w:rsidRDefault="00621461" w:rsidP="00621461">
          <w:pPr>
            <w:pStyle w:val="15C1E2FE050DD64786F560DB2226FE02"/>
          </w:pPr>
          <w:r w:rsidRPr="000B18C3">
            <w:rPr>
              <w:rStyle w:val="Zstupntext"/>
            </w:rPr>
            <w:t>Klikněte sem a zadejte text.</w:t>
          </w:r>
        </w:p>
      </w:docPartBody>
    </w:docPart>
    <w:docPart>
      <w:docPartPr>
        <w:name w:val="094570FCF24D5C458F8E513C1B216B6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484068-BF59-E946-ACE0-5E30513EBDC5}"/>
      </w:docPartPr>
      <w:docPartBody>
        <w:p w:rsidR="00C132E7" w:rsidRDefault="00621461" w:rsidP="00621461">
          <w:pPr>
            <w:pStyle w:val="094570FCF24D5C458F8E513C1B216B67"/>
          </w:pPr>
          <w:r w:rsidRPr="000B18C3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Vinci Sans">
    <w:altName w:val="Calibri"/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nci Sans Medium"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Vinci Sans Light">
    <w:panose1 w:val="020B0604020202020204"/>
    <w:charset w:val="00"/>
    <w:family w:val="auto"/>
    <w:notTrueType/>
    <w:pitch w:val="variable"/>
    <w:sig w:usb0="A00000AF" w:usb1="4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E4"/>
    <w:rsid w:val="001C3FE4"/>
    <w:rsid w:val="00621461"/>
    <w:rsid w:val="00686BBC"/>
    <w:rsid w:val="00715C7C"/>
    <w:rsid w:val="00974644"/>
    <w:rsid w:val="00A35C9F"/>
    <w:rsid w:val="00C1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21461"/>
    <w:rPr>
      <w:color w:val="808080"/>
    </w:rPr>
  </w:style>
  <w:style w:type="paragraph" w:customStyle="1" w:styleId="C235AFB81D40614CACC46ABA8789356C">
    <w:name w:val="C235AFB81D40614CACC46ABA8789356C"/>
    <w:rsid w:val="00974644"/>
  </w:style>
  <w:style w:type="paragraph" w:customStyle="1" w:styleId="25A29A0B2289B14A8E533C19C853469D">
    <w:name w:val="25A29A0B2289B14A8E533C19C853469D"/>
    <w:rsid w:val="00686BBC"/>
  </w:style>
  <w:style w:type="paragraph" w:customStyle="1" w:styleId="D1839E8EA48DD8478CA5555F2408198F">
    <w:name w:val="D1839E8EA48DD8478CA5555F2408198F"/>
    <w:rsid w:val="00686BBC"/>
  </w:style>
  <w:style w:type="paragraph" w:customStyle="1" w:styleId="D64973D6C1365D4AA39303D8B9198B95">
    <w:name w:val="D64973D6C1365D4AA39303D8B9198B95"/>
    <w:rsid w:val="00621461"/>
  </w:style>
  <w:style w:type="paragraph" w:customStyle="1" w:styleId="F3E7EA2180C5E1479490DF1AE60A9798">
    <w:name w:val="F3E7EA2180C5E1479490DF1AE60A9798"/>
    <w:rsid w:val="00621461"/>
  </w:style>
  <w:style w:type="paragraph" w:customStyle="1" w:styleId="15C1E2FE050DD64786F560DB2226FE02">
    <w:name w:val="15C1E2FE050DD64786F560DB2226FE02"/>
    <w:rsid w:val="00621461"/>
  </w:style>
  <w:style w:type="paragraph" w:customStyle="1" w:styleId="094570FCF24D5C458F8E513C1B216B67">
    <w:name w:val="094570FCF24D5C458F8E513C1B216B67"/>
    <w:rsid w:val="006214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127170-065a-4910-bf80-0f16f7033ca5" xsi:nil="true"/>
    <lcf76f155ced4ddcb4097134ff3c332f xmlns="9ae8b30b-fb85-4ba6-8161-1867aec9102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AA6A58800A234594BE1539BC7950D4" ma:contentTypeVersion="16" ma:contentTypeDescription="Vytvoří nový dokument" ma:contentTypeScope="" ma:versionID="c97d22c7cd44c90aeed55b7f363f652f">
  <xsd:schema xmlns:xsd="http://www.w3.org/2001/XMLSchema" xmlns:xs="http://www.w3.org/2001/XMLSchema" xmlns:p="http://schemas.microsoft.com/office/2006/metadata/properties" xmlns:ns2="9ae8b30b-fb85-4ba6-8161-1867aec9102c" xmlns:ns3="67127170-065a-4910-bf80-0f16f7033ca5" targetNamespace="http://schemas.microsoft.com/office/2006/metadata/properties" ma:root="true" ma:fieldsID="35058710151c13e9d947c0134ce483b1" ns2:_="" ns3:_="">
    <xsd:import namespace="9ae8b30b-fb85-4ba6-8161-1867aec9102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b30b-fb85-4ba6-8161-1867aec91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15f6d182-c759-4f05-b43b-20e4e1d9c2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dfd0242-69d5-425b-961e-ef7e1e588fbc}" ma:internalName="TaxCatchAll" ma:showField="CatchAllData" ma:web="67127170-065a-4910-bf80-0f16f7033c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61EE21-4F8D-44E4-A120-EC9654E199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67C877-6AE1-4764-A1AD-3D04A0761F06}">
  <ds:schemaRefs>
    <ds:schemaRef ds:uri="http://schemas.microsoft.com/office/2006/metadata/properties"/>
    <ds:schemaRef ds:uri="http://schemas.microsoft.com/office/infopath/2007/PartnerControls"/>
    <ds:schemaRef ds:uri="b3fe1713-4ce7-4bff-9b25-53c8b7d58926"/>
    <ds:schemaRef ds:uri="67127170-065a-4910-bf80-0f16f7033ca5"/>
  </ds:schemaRefs>
</ds:datastoreItem>
</file>

<file path=customXml/itemProps3.xml><?xml version="1.0" encoding="utf-8"?>
<ds:datastoreItem xmlns:ds="http://schemas.openxmlformats.org/officeDocument/2006/customXml" ds:itemID="{028CA62A-9481-481C-90C0-7D45F3DF96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010417-9BE4-4112-8093-EE10B709A397}"/>
</file>

<file path=docProps/app.xml><?xml version="1.0" encoding="utf-8"?>
<Properties xmlns="http://schemas.openxmlformats.org/officeDocument/2006/extended-properties" xmlns:vt="http://schemas.openxmlformats.org/officeDocument/2006/docPropsVTypes">
  <Template>Arko Technology Construction template.dotx</Template>
  <TotalTime>20</TotalTime>
  <Pages>1</Pages>
  <Words>145</Words>
  <Characters>856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1000</CharactersWithSpaces>
  <SharedDoc>false</SharedDoc>
  <HLinks>
    <vt:vector size="6" baseType="variant">
      <vt:variant>
        <vt:i4>6881308</vt:i4>
      </vt:variant>
      <vt:variant>
        <vt:i4>0</vt:i4>
      </vt:variant>
      <vt:variant>
        <vt:i4>0</vt:i4>
      </vt:variant>
      <vt:variant>
        <vt:i4>5</vt:i4>
      </vt:variant>
      <vt:variant>
        <vt:lpwstr>mailto:iveta.stockova@eurovia.cz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Jindřich Vogel</cp:lastModifiedBy>
  <cp:revision>5</cp:revision>
  <cp:lastPrinted>2022-11-10T12:06:00Z</cp:lastPrinted>
  <dcterms:created xsi:type="dcterms:W3CDTF">2022-11-21T14:21:00Z</dcterms:created>
  <dcterms:modified xsi:type="dcterms:W3CDTF">2022-11-22T08:29:00Z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0x0101000B013EEF989BD4409F7B36BA2D1832E1</vt:lpwstr>
  </property>
  <property fmtid="{D5CDD505-2E9C-101B-9397-08002B2CF9AE}" pid="3" name="MSIP_Label_b1c9b508-7c6e-42bd-bedf-808292653d6c_Enabled">
    <vt:lpwstr>true</vt:lpwstr>
  </property>
  <property fmtid="{D5CDD505-2E9C-101B-9397-08002B2CF9AE}" pid="4" name="MSIP_Label_b1c9b508-7c6e-42bd-bedf-808292653d6c_SetDate">
    <vt:lpwstr>2022-05-23T08:18:13Z</vt:lpwstr>
  </property>
  <property fmtid="{D5CDD505-2E9C-101B-9397-08002B2CF9AE}" pid="5" name="MSIP_Label_b1c9b508-7c6e-42bd-bedf-808292653d6c_Method">
    <vt:lpwstr>Standard</vt:lpwstr>
  </property>
  <property fmtid="{D5CDD505-2E9C-101B-9397-08002B2CF9AE}" pid="6" name="MSIP_Label_b1c9b508-7c6e-42bd-bedf-808292653d6c_Name">
    <vt:lpwstr>b1c9b508-7c6e-42bd-bedf-808292653d6c</vt:lpwstr>
  </property>
  <property fmtid="{D5CDD505-2E9C-101B-9397-08002B2CF9AE}" pid="7" name="MSIP_Label_b1c9b508-7c6e-42bd-bedf-808292653d6c_SiteId">
    <vt:lpwstr>2882be50-2012-4d88-ac86-544124e120c8</vt:lpwstr>
  </property>
  <property fmtid="{D5CDD505-2E9C-101B-9397-08002B2CF9AE}" pid="8" name="MSIP_Label_b1c9b508-7c6e-42bd-bedf-808292653d6c_ActionId">
    <vt:lpwstr>8f1052b0-1f78-40d2-a6bc-f0f44ff234c9</vt:lpwstr>
  </property>
  <property fmtid="{D5CDD505-2E9C-101B-9397-08002B2CF9AE}" pid="9" name="MSIP_Label_b1c9b508-7c6e-42bd-bedf-808292653d6c_ContentBits">
    <vt:lpwstr>3</vt:lpwstr>
  </property>
  <property fmtid="{D5CDD505-2E9C-101B-9397-08002B2CF9AE}" pid="10" name="MediaServiceImageTags">
    <vt:lpwstr/>
  </property>
</Properties>
</file>